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97CD3" w14:textId="3A194905" w:rsidR="00F82B18" w:rsidRPr="00D57D92" w:rsidRDefault="00F82B18" w:rsidP="004A2340">
      <w:pPr>
        <w:pStyle w:val="WBodytextCtrlAlt1"/>
        <w:spacing w:before="360"/>
      </w:pPr>
      <w:r w:rsidRPr="00D57D92">
        <w:rPr>
          <w:rStyle w:val="WelementCtrl7"/>
        </w:rPr>
        <w:drawing>
          <wp:anchor distT="0" distB="0" distL="114300" distR="114300" simplePos="0" relativeHeight="251663360" behindDoc="0" locked="0" layoutInCell="1" allowOverlap="1" wp14:anchorId="1B3DF88C" wp14:editId="29ABD587">
            <wp:simplePos x="0" y="0"/>
            <wp:positionH relativeFrom="column">
              <wp:posOffset>915035</wp:posOffset>
            </wp:positionH>
            <wp:positionV relativeFrom="page">
              <wp:posOffset>1028065</wp:posOffset>
            </wp:positionV>
            <wp:extent cx="3657600" cy="1352973"/>
            <wp:effectExtent l="139700" t="139700" r="190500" b="146050"/>
            <wp:wrapTopAndBottom/>
            <wp:docPr id="9" name="Picture 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52973"/>
                    </a:xfrm>
                    <a:prstGeom prst="rect">
                      <a:avLst/>
                    </a:prstGeom>
                    <a:effectLst>
                      <a:outerShdw blurRad="132059" dist="25400" sx="102000" sy="102000" algn="ctr" rotWithShape="0">
                        <a:prstClr val="black">
                          <a:alpha val="59124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D92">
        <w:rPr>
          <w:rStyle w:val="WelementCtrl7"/>
        </w:rPr>
        <w:drawing>
          <wp:anchor distT="0" distB="0" distL="114300" distR="114300" simplePos="0" relativeHeight="251662336" behindDoc="0" locked="0" layoutInCell="1" allowOverlap="1" wp14:anchorId="79B2FE5D" wp14:editId="402B5EBB">
            <wp:simplePos x="0" y="0"/>
            <wp:positionH relativeFrom="column">
              <wp:posOffset>958215</wp:posOffset>
            </wp:positionH>
            <wp:positionV relativeFrom="page">
              <wp:posOffset>456565</wp:posOffset>
            </wp:positionV>
            <wp:extent cx="3576955" cy="490855"/>
            <wp:effectExtent l="0" t="0" r="0" b="0"/>
            <wp:wrapTopAndBottom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9053" t="22917" r="12629" b="50213"/>
                    <a:stretch/>
                  </pic:blipFill>
                  <pic:spPr bwMode="auto">
                    <a:xfrm>
                      <a:off x="0" y="0"/>
                      <a:ext cx="3576955" cy="4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B13" w:rsidRPr="00D57D92">
        <w:rPr>
          <w:rStyle w:val="WelementCtrl7"/>
        </w:rPr>
        <w:fldChar w:fldCharType="begin"/>
      </w:r>
      <w:r w:rsidR="001D1B13" w:rsidRPr="00D57D92">
        <w:rPr>
          <w:rStyle w:val="WelementCtrl7"/>
        </w:rPr>
        <w:instrText xml:space="preserve"> INCLUDEPICTURE "https://lh3.googleusercontent.com/fxioHAaSNCAwhSzY8tDyGU4eRdgWV2zDMi0493aK8fgCftgrHTmHgWJYzSku7E_ngZphdcjbLEQVpHAvnUGyYBgZ3sEF_Dl-OgbqNCPNTqrnUnrxfVW59DiaIHH_iVlQeUq-q06o" \* MERGEFORMATINET </w:instrText>
      </w:r>
      <w:r w:rsidR="001D1B13" w:rsidRPr="00D57D92">
        <w:rPr>
          <w:rStyle w:val="WelementCtrl7"/>
        </w:rPr>
        <w:fldChar w:fldCharType="end"/>
      </w:r>
      <w:r w:rsidR="001D1B13" w:rsidRPr="00D57D92">
        <w:rPr>
          <w:rStyle w:val="WelementCtrl7"/>
        </w:rPr>
        <w:t>Prelude</w:t>
      </w:r>
      <w:r w:rsidR="001D1B13" w:rsidRPr="00D57D92">
        <w:rPr>
          <w:rStyle w:val="WelementCtrl7"/>
          <w:bCs/>
        </w:rPr>
        <w:tab/>
      </w:r>
      <w:r w:rsidRPr="00D57D92">
        <w:rPr>
          <w:i/>
          <w:iCs/>
        </w:rPr>
        <w:t xml:space="preserve">Eine Feste Burg </w:t>
      </w:r>
      <w:proofErr w:type="spellStart"/>
      <w:r w:rsidRPr="00D57D92">
        <w:rPr>
          <w:i/>
          <w:iCs/>
        </w:rPr>
        <w:t>ist</w:t>
      </w:r>
      <w:proofErr w:type="spellEnd"/>
      <w:r w:rsidRPr="00D57D92">
        <w:rPr>
          <w:i/>
          <w:iCs/>
        </w:rPr>
        <w:t xml:space="preserve"> Unser Gott</w:t>
      </w:r>
      <w:r w:rsidRPr="00D57D92">
        <w:tab/>
        <w:t>Walther</w:t>
      </w:r>
    </w:p>
    <w:p w14:paraId="50159FE6" w14:textId="0DE60285" w:rsidR="001D1B13" w:rsidRPr="00D57D92" w:rsidRDefault="001D1B13" w:rsidP="00023DF8">
      <w:pPr>
        <w:pStyle w:val="WBodytextCtrlAlt1"/>
        <w:rPr>
          <w:rStyle w:val="WelementCtrl7"/>
        </w:rPr>
      </w:pPr>
      <w:r w:rsidRPr="00D57D92">
        <w:rPr>
          <w:rStyle w:val="WelementCtrl7"/>
        </w:rPr>
        <w:t>Welcome</w:t>
      </w:r>
    </w:p>
    <w:p w14:paraId="66CBCF6B" w14:textId="77777777" w:rsidR="00CC7EF1" w:rsidRPr="00D57D92" w:rsidRDefault="00CC7EF1" w:rsidP="00CC7EF1">
      <w:pPr>
        <w:pStyle w:val="WBodytextCtrlAlt1"/>
        <w:rPr>
          <w:rStyle w:val="WelementCtrl7"/>
        </w:rPr>
      </w:pPr>
      <w:r w:rsidRPr="00D57D92">
        <w:rPr>
          <w:rStyle w:val="WelementCtrl7"/>
        </w:rPr>
        <w:t xml:space="preserve">Announcements | Joys and Concerns | Silent Prayer </w:t>
      </w:r>
    </w:p>
    <w:p w14:paraId="5096CACA" w14:textId="375E148B" w:rsidR="004F3C9E" w:rsidRPr="00D57D92" w:rsidRDefault="004F3C9E" w:rsidP="004F3C9E">
      <w:pPr>
        <w:pStyle w:val="WBodytextCtrlAlt1"/>
        <w:rPr>
          <w:rStyle w:val="Tune"/>
        </w:rPr>
      </w:pPr>
      <w:r w:rsidRPr="00D57D92">
        <w:sym w:font="Wingdings" w:char="F058"/>
      </w:r>
      <w:r w:rsidRPr="00D57D92">
        <w:t xml:space="preserve"> </w:t>
      </w:r>
      <w:r w:rsidRPr="00D57D92">
        <w:rPr>
          <w:rStyle w:val="WelementCtrl7"/>
        </w:rPr>
        <w:t>Hymn</w:t>
      </w:r>
      <w:r w:rsidRPr="00D57D92">
        <w:t xml:space="preserve"> #275</w:t>
      </w:r>
      <w:r w:rsidRPr="00D57D92">
        <w:tab/>
        <w:t>“A Mighty Fortress Is Our God”</w:t>
      </w:r>
      <w:r w:rsidRPr="00D57D92">
        <w:tab/>
      </w:r>
      <w:r w:rsidRPr="00D57D92">
        <w:rPr>
          <w:rStyle w:val="Tune"/>
        </w:rPr>
        <w:t>Ein’ feste Burg</w:t>
      </w:r>
    </w:p>
    <w:p w14:paraId="43EE82DF" w14:textId="444198B0" w:rsidR="004F3C9E" w:rsidRPr="00D57D92" w:rsidRDefault="004F3C9E" w:rsidP="004F3C9E">
      <w:pPr>
        <w:jc w:val="center"/>
        <w:rPr>
          <w:i/>
          <w:iCs/>
        </w:rPr>
      </w:pPr>
      <w:r w:rsidRPr="00D57D92">
        <w:rPr>
          <w:i/>
          <w:iCs/>
        </w:rPr>
        <w:t>Verses 1, 2, 3</w:t>
      </w:r>
    </w:p>
    <w:p w14:paraId="7B9DA21E" w14:textId="77777777" w:rsidR="00552553" w:rsidRPr="00D57D92" w:rsidRDefault="00552553" w:rsidP="00552553">
      <w:pPr>
        <w:pStyle w:val="Wrise"/>
      </w:pPr>
      <w:r w:rsidRPr="00D57D92">
        <w:t>(</w:t>
      </w:r>
      <w:r w:rsidRPr="00D57D92">
        <w:sym w:font="Wingdings" w:char="F058"/>
      </w:r>
      <w:r w:rsidRPr="00D57D92">
        <w:t xml:space="preserve"> </w:t>
      </w:r>
      <w:r w:rsidRPr="00D57D92">
        <w:rPr>
          <w:i/>
          <w:iCs/>
        </w:rPr>
        <w:t>The congregation may rise, in body or in spirit.</w:t>
      </w:r>
      <w:r w:rsidRPr="00D57D92">
        <w:t>)</w:t>
      </w:r>
    </w:p>
    <w:p w14:paraId="53D56C86" w14:textId="77777777" w:rsidR="001D1B13" w:rsidRPr="00D57D92" w:rsidRDefault="001D1B13" w:rsidP="00023DF8">
      <w:pPr>
        <w:pStyle w:val="WBodytextCtrlAlt1"/>
        <w:rPr>
          <w:rStyle w:val="WelementCtrl7"/>
        </w:rPr>
      </w:pPr>
      <w:r w:rsidRPr="00D57D92">
        <w:rPr>
          <w:rStyle w:val="WelementCtrl7"/>
        </w:rPr>
        <w:t xml:space="preserve">Call to Worship </w:t>
      </w:r>
    </w:p>
    <w:p w14:paraId="2E7ABF0B" w14:textId="6D2E2E7E" w:rsidR="00CC7EF1" w:rsidRPr="00D57D92" w:rsidRDefault="001D1B13" w:rsidP="00CC7EF1">
      <w:pPr>
        <w:pStyle w:val="Wresp-leaderCtrlAlt2"/>
      </w:pPr>
      <w:r w:rsidRPr="00D57D92">
        <w:rPr>
          <w:smallCaps/>
        </w:rPr>
        <w:t>One</w:t>
      </w:r>
      <w:r w:rsidRPr="00D57D92">
        <w:t xml:space="preserve">: </w:t>
      </w:r>
      <w:r w:rsidR="00CC7EF1" w:rsidRPr="00D57D92">
        <w:t>Be still!</w:t>
      </w:r>
    </w:p>
    <w:p w14:paraId="26189ACC" w14:textId="59168FD0" w:rsidR="00CC7EF1" w:rsidRPr="00D57D92" w:rsidRDefault="00331642" w:rsidP="00CC7EF1">
      <w:pPr>
        <w:pStyle w:val="Wresp-peopleCtrlAlt3"/>
      </w:pPr>
      <w:r w:rsidRPr="00D57D92">
        <w:rPr>
          <w:smallCaps/>
        </w:rPr>
        <w:t>All</w:t>
      </w:r>
      <w:r w:rsidR="001D1B13" w:rsidRPr="00D57D92">
        <w:t xml:space="preserve">: </w:t>
      </w:r>
      <w:r w:rsidR="00CC7EF1" w:rsidRPr="00D57D92">
        <w:t>We come to quiet ourselves in this haven of holiness.</w:t>
      </w:r>
    </w:p>
    <w:p w14:paraId="18F74766" w14:textId="77777777" w:rsidR="00CC7EF1" w:rsidRPr="00D57D92" w:rsidRDefault="00CC7EF1" w:rsidP="00CC7EF1">
      <w:pPr>
        <w:pStyle w:val="Wresp-leaderCtrlAlt2"/>
      </w:pPr>
      <w:r w:rsidRPr="00D57D92">
        <w:t>Be still and know.</w:t>
      </w:r>
    </w:p>
    <w:p w14:paraId="617ACBE0" w14:textId="77777777" w:rsidR="00CC7EF1" w:rsidRPr="00D57D92" w:rsidRDefault="00CC7EF1" w:rsidP="00CC7EF1">
      <w:pPr>
        <w:pStyle w:val="Wresp-peopleCtrlAlt3"/>
      </w:pPr>
      <w:r w:rsidRPr="00D57D92">
        <w:t>We come to discern the Word that can set us free.</w:t>
      </w:r>
    </w:p>
    <w:p w14:paraId="3EEC3694" w14:textId="77777777" w:rsidR="00CC7EF1" w:rsidRPr="00D57D92" w:rsidRDefault="00CC7EF1" w:rsidP="00CC7EF1">
      <w:pPr>
        <w:pStyle w:val="Wresp-leaderCtrlAlt2"/>
      </w:pPr>
      <w:r w:rsidRPr="00D57D92">
        <w:t xml:space="preserve">Be still and know that God is: </w:t>
      </w:r>
    </w:p>
    <w:p w14:paraId="06F69C51" w14:textId="73DF3B35" w:rsidR="00CC7EF1" w:rsidRPr="00D57D92" w:rsidRDefault="00CC7EF1" w:rsidP="00CC7EF1">
      <w:pPr>
        <w:pStyle w:val="Wresp-peopleCtrlAlt3"/>
      </w:pPr>
      <w:r w:rsidRPr="00D57D92">
        <w:t>our Hope, our Help, our Refuge, and our Redeemer</w:t>
      </w:r>
      <w:r w:rsidRPr="00D57D92">
        <w:t>: the living Word, ever bringing us into wholeness, harmony, justice, and joy</w:t>
      </w:r>
      <w:r w:rsidRPr="00D57D92">
        <w:t>.</w:t>
      </w:r>
    </w:p>
    <w:p w14:paraId="397C3F5A" w14:textId="77777777" w:rsidR="004F3C9E" w:rsidRPr="00D57D92" w:rsidRDefault="004F3C9E" w:rsidP="004F3C9E">
      <w:pPr>
        <w:pStyle w:val="WBodytextCtrlAlt1"/>
        <w:rPr>
          <w:rStyle w:val="Tune"/>
        </w:rPr>
      </w:pPr>
      <w:r w:rsidRPr="00D57D92">
        <w:sym w:font="Wingdings" w:char="F058"/>
      </w:r>
      <w:r w:rsidRPr="00D57D92">
        <w:t xml:space="preserve"> </w:t>
      </w:r>
      <w:r w:rsidRPr="00D57D92">
        <w:rPr>
          <w:rStyle w:val="WelementCtrl7"/>
        </w:rPr>
        <w:t>Hymn</w:t>
      </w:r>
      <w:r w:rsidRPr="00D57D92">
        <w:t xml:space="preserve"> #275</w:t>
      </w:r>
      <w:r w:rsidRPr="00D57D92">
        <w:tab/>
        <w:t>“A Mighty Fortress Is Our God”</w:t>
      </w:r>
      <w:r w:rsidRPr="00D57D92">
        <w:tab/>
      </w:r>
      <w:r w:rsidRPr="00D57D92">
        <w:rPr>
          <w:rStyle w:val="Tune"/>
        </w:rPr>
        <w:t>Ein’ feste Burg</w:t>
      </w:r>
    </w:p>
    <w:p w14:paraId="6E9732CA" w14:textId="3DC74F42" w:rsidR="004F3C9E" w:rsidRPr="00D57D92" w:rsidRDefault="004F3C9E" w:rsidP="004F3C9E">
      <w:pPr>
        <w:jc w:val="center"/>
        <w:rPr>
          <w:i/>
          <w:iCs/>
        </w:rPr>
      </w:pPr>
      <w:r w:rsidRPr="00D57D92">
        <w:rPr>
          <w:i/>
          <w:iCs/>
        </w:rPr>
        <w:t>Verse 4</w:t>
      </w:r>
    </w:p>
    <w:p w14:paraId="36CCB564" w14:textId="77777777" w:rsidR="00CC7EF1" w:rsidRPr="00D57D92" w:rsidRDefault="00CC7EF1" w:rsidP="00CC7EF1">
      <w:pPr>
        <w:pStyle w:val="WBodytextCtrlAlt1"/>
        <w:keepNext/>
        <w:rPr>
          <w:rStyle w:val="WelementCtrl7"/>
        </w:rPr>
      </w:pPr>
      <w:r w:rsidRPr="00D57D92">
        <w:rPr>
          <w:rStyle w:val="WelementCtrl7"/>
        </w:rPr>
        <w:lastRenderedPageBreak/>
        <w:t>Call to Reconciliation</w:t>
      </w:r>
    </w:p>
    <w:p w14:paraId="66577B72" w14:textId="1774A3EA" w:rsidR="00CC7EF1" w:rsidRPr="00D57D92" w:rsidRDefault="00CC7EF1" w:rsidP="00CC7EF1">
      <w:pPr>
        <w:pStyle w:val="Wresp-leaderCtrlAlt2"/>
      </w:pPr>
      <w:r w:rsidRPr="00D57D92">
        <w:t>We do not need to make grandstand plays to get God’s attention. God notices. We</w:t>
      </w:r>
      <w:r w:rsidRPr="00D57D92">
        <w:t> </w:t>
      </w:r>
      <w:r w:rsidRPr="00D57D92">
        <w:t>need only acknowledge our wandering off God’s way, as God makes good on the promises of grace and mercy. Join me as we pray together:</w:t>
      </w:r>
    </w:p>
    <w:p w14:paraId="4527A526" w14:textId="77777777" w:rsidR="00CC7EF1" w:rsidRPr="00D57D92" w:rsidRDefault="00CC7EF1" w:rsidP="00CC7EF1">
      <w:pPr>
        <w:pStyle w:val="WBodytextCtrlAlt1"/>
        <w:rPr>
          <w:rStyle w:val="WelementCtrl7"/>
        </w:rPr>
      </w:pPr>
      <w:r w:rsidRPr="00D57D92">
        <w:rPr>
          <w:rStyle w:val="WelementCtrl7"/>
        </w:rPr>
        <w:t>Unison Prayer of Confession</w:t>
      </w:r>
    </w:p>
    <w:p w14:paraId="1CF76964" w14:textId="77777777" w:rsidR="00CC7EF1" w:rsidRPr="00D57D92" w:rsidRDefault="00CC7EF1" w:rsidP="00CC7EF1">
      <w:pPr>
        <w:pStyle w:val="Wresp-peopleCtrlAlt3"/>
      </w:pPr>
      <w:r w:rsidRPr="00D57D92">
        <w:t xml:space="preserve">Dear Heart of the covenant of grace: </w:t>
      </w:r>
    </w:p>
    <w:p w14:paraId="253DC534" w14:textId="77777777" w:rsidR="00CC7EF1" w:rsidRPr="00D57D92" w:rsidRDefault="00CC7EF1" w:rsidP="00CC7EF1">
      <w:pPr>
        <w:pStyle w:val="Wresp-peopleCtrlAlt3"/>
      </w:pPr>
      <w:r w:rsidRPr="00D57D92">
        <w:t xml:space="preserve">we have known your hopes for us, and disappointed them; </w:t>
      </w:r>
      <w:r w:rsidRPr="00D57D92">
        <w:br/>
      </w:r>
      <w:r w:rsidRPr="00D57D92">
        <w:t xml:space="preserve">we have heard your words of faithfulness, and forgotten </w:t>
      </w:r>
      <w:proofErr w:type="gramStart"/>
      <w:r w:rsidRPr="00D57D92">
        <w:t>them;</w:t>
      </w:r>
      <w:proofErr w:type="gramEnd"/>
      <w:r w:rsidRPr="00D57D92">
        <w:t xml:space="preserve"> </w:t>
      </w:r>
    </w:p>
    <w:p w14:paraId="5A92D8D9" w14:textId="38260294" w:rsidR="00CC7EF1" w:rsidRPr="00D57D92" w:rsidRDefault="00CC7EF1" w:rsidP="00CC7EF1">
      <w:pPr>
        <w:pStyle w:val="Wresp-peopleCtrlAlt3"/>
        <w:ind w:left="1152" w:hanging="432"/>
      </w:pPr>
      <w:r w:rsidRPr="00D57D92">
        <w:t>we have seen your dreams for us and left them behind, tossed them aside, as though we knew better what fullness of life requires.</w:t>
      </w:r>
    </w:p>
    <w:p w14:paraId="4E95ED86" w14:textId="1A8A6534" w:rsidR="00CC7EF1" w:rsidRPr="00D57D92" w:rsidRDefault="00CC7EF1" w:rsidP="00CC7EF1">
      <w:pPr>
        <w:pStyle w:val="Wresp-peopleCtrlAlt3"/>
      </w:pPr>
      <w:r w:rsidRPr="00D57D92">
        <w:t xml:space="preserve">Forgive us, Hope’s Heart. </w:t>
      </w:r>
    </w:p>
    <w:p w14:paraId="1D602B1D" w14:textId="77777777" w:rsidR="00CC7EF1" w:rsidRPr="00D57D92" w:rsidRDefault="00CC7EF1" w:rsidP="00CC7EF1">
      <w:pPr>
        <w:pStyle w:val="Wresp-peopleCtrlAlt3"/>
        <w:ind w:left="1152" w:hanging="432"/>
      </w:pPr>
      <w:r w:rsidRPr="00D57D92">
        <w:t xml:space="preserve">Silence every blustering word, so we may hear your </w:t>
      </w:r>
      <w:proofErr w:type="gramStart"/>
      <w:r w:rsidRPr="00D57D92">
        <w:t>mercy;</w:t>
      </w:r>
      <w:proofErr w:type="gramEnd"/>
      <w:r w:rsidRPr="00D57D92">
        <w:t xml:space="preserve"> </w:t>
      </w:r>
    </w:p>
    <w:p w14:paraId="1FB762D7" w14:textId="77777777" w:rsidR="00CC7EF1" w:rsidRPr="00D57D92" w:rsidRDefault="00CC7EF1" w:rsidP="00CC7EF1">
      <w:pPr>
        <w:pStyle w:val="Wresp-peopleCtrlAlt3"/>
        <w:ind w:left="1152" w:hanging="432"/>
      </w:pPr>
      <w:r w:rsidRPr="00D57D92">
        <w:t xml:space="preserve">still every feeble attempt to justify ourselves, so we may be made right with </w:t>
      </w:r>
      <w:proofErr w:type="gramStart"/>
      <w:r w:rsidRPr="00D57D92">
        <w:t>you;</w:t>
      </w:r>
      <w:proofErr w:type="gramEnd"/>
      <w:r w:rsidRPr="00D57D92">
        <w:t xml:space="preserve"> </w:t>
      </w:r>
    </w:p>
    <w:p w14:paraId="0FD45DF9" w14:textId="77777777" w:rsidR="00CC7EF1" w:rsidRPr="00D57D92" w:rsidRDefault="00CC7EF1" w:rsidP="00CC7EF1">
      <w:pPr>
        <w:pStyle w:val="Wresp-peopleCtrlAlt3"/>
        <w:ind w:left="1152" w:hanging="432"/>
      </w:pPr>
      <w:r w:rsidRPr="00D57D92">
        <w:t xml:space="preserve">melt every frozen heart, so we might be drenched in your river of joy. </w:t>
      </w:r>
    </w:p>
    <w:p w14:paraId="68C60EB6" w14:textId="57CC3120" w:rsidR="00CC7EF1" w:rsidRPr="00D57D92" w:rsidRDefault="00CC7EF1" w:rsidP="00CC7EF1">
      <w:pPr>
        <w:pStyle w:val="Wresp-peopleCtrlAlt3"/>
        <w:ind w:left="1152" w:hanging="432"/>
      </w:pPr>
      <w:r w:rsidRPr="00D57D92">
        <w:t xml:space="preserve">May </w:t>
      </w:r>
      <w:r w:rsidRPr="00D57D92">
        <w:t>Love’s Own Self</w:t>
      </w:r>
      <w:r w:rsidRPr="00D57D92">
        <w:t xml:space="preserve"> continue to live in us, so we might be free to live forever with you.</w:t>
      </w:r>
    </w:p>
    <w:p w14:paraId="37E6CD7D" w14:textId="77777777" w:rsidR="00CC7EF1" w:rsidRPr="00D57D92" w:rsidRDefault="00CC7EF1" w:rsidP="00CC7EF1">
      <w:pPr>
        <w:pStyle w:val="BodyText"/>
        <w:jc w:val="center"/>
        <w:rPr>
          <w:i/>
          <w:iCs/>
        </w:rPr>
      </w:pPr>
      <w:r w:rsidRPr="00D57D92">
        <w:rPr>
          <w:i/>
          <w:iCs/>
        </w:rPr>
        <w:t>(Silence is kept)</w:t>
      </w:r>
    </w:p>
    <w:p w14:paraId="5C805ACD" w14:textId="77777777" w:rsidR="00CC7EF1" w:rsidRPr="00D57D92" w:rsidRDefault="00CC7EF1" w:rsidP="00CC7EF1">
      <w:pPr>
        <w:pStyle w:val="WBodytextCtrlAlt1"/>
        <w:rPr>
          <w:rStyle w:val="WelementCtrl7"/>
        </w:rPr>
      </w:pPr>
      <w:r w:rsidRPr="00D57D92">
        <w:rPr>
          <w:rStyle w:val="WelementCtrl7"/>
        </w:rPr>
        <w:t>Assurance of Pardon</w:t>
      </w:r>
    </w:p>
    <w:p w14:paraId="43285CAA" w14:textId="3B2BF1ED" w:rsidR="00CC7EF1" w:rsidRPr="00D57D92" w:rsidRDefault="00CC7EF1" w:rsidP="00CC7EF1">
      <w:pPr>
        <w:pStyle w:val="Wresp-leaderCtrlAlt2"/>
      </w:pPr>
      <w:r w:rsidRPr="00D57D92">
        <w:t xml:space="preserve">Be still and know the good news: God has not forsaken nor forgotten </w:t>
      </w:r>
      <w:proofErr w:type="gramStart"/>
      <w:r w:rsidRPr="00D57D92">
        <w:t>us, but</w:t>
      </w:r>
      <w:proofErr w:type="gramEnd"/>
      <w:r w:rsidRPr="00D57D92">
        <w:t xml:space="preserve"> redeems us.</w:t>
      </w:r>
      <w:r w:rsidRPr="00D57D92">
        <w:t xml:space="preserve"> We are forgiven!</w:t>
      </w:r>
    </w:p>
    <w:p w14:paraId="7E77B8B3" w14:textId="77777777" w:rsidR="00CC7EF1" w:rsidRPr="00D57D92" w:rsidRDefault="00CC7EF1" w:rsidP="00CC7EF1">
      <w:pPr>
        <w:pStyle w:val="Wresp-peopleCtrlAlt3"/>
      </w:pPr>
      <w:r w:rsidRPr="00D57D92">
        <w:t>Why should we be afraid? God is in our midst — forgiving, restoring, sending. Thanks be to God! Amen.</w:t>
      </w:r>
    </w:p>
    <w:p w14:paraId="05ECD07F" w14:textId="6B4BA895" w:rsidR="00F82B18" w:rsidRPr="00D57D92" w:rsidRDefault="001D1B13" w:rsidP="00F82B18">
      <w:pPr>
        <w:pStyle w:val="WBodytextCtrlAlt1"/>
      </w:pPr>
      <w:r w:rsidRPr="00D57D92">
        <w:rPr>
          <w:rStyle w:val="WelementCtrl7"/>
        </w:rPr>
        <w:t xml:space="preserve">Responsive Psalter: </w:t>
      </w:r>
      <w:r w:rsidRPr="00D57D92">
        <w:t xml:space="preserve">Psalm </w:t>
      </w:r>
      <w:r w:rsidR="00F82B18" w:rsidRPr="00D57D92">
        <w:t>46</w:t>
      </w:r>
    </w:p>
    <w:p w14:paraId="69074DC9" w14:textId="77777777" w:rsidR="00F82B18" w:rsidRPr="00D57D92" w:rsidRDefault="00F82B18" w:rsidP="00F82B18">
      <w:pPr>
        <w:pStyle w:val="Wresp-leaderCtrlAlt2"/>
      </w:pPr>
      <w:r w:rsidRPr="00D57D92">
        <w:rPr>
          <w:smallCaps/>
        </w:rPr>
        <w:t>One</w:t>
      </w:r>
      <w:r w:rsidRPr="00D57D92">
        <w:t xml:space="preserve">: God is our refuge and strength, </w:t>
      </w:r>
    </w:p>
    <w:p w14:paraId="58400AF3" w14:textId="77777777" w:rsidR="00F82B18" w:rsidRPr="00D57D92" w:rsidRDefault="00F82B18" w:rsidP="00F82B18">
      <w:pPr>
        <w:pStyle w:val="Wresp-peopleCtrlAlt3"/>
      </w:pPr>
      <w:r w:rsidRPr="00D57D92">
        <w:rPr>
          <w:smallCaps/>
        </w:rPr>
        <w:t>Many:</w:t>
      </w:r>
      <w:r w:rsidRPr="00D57D92">
        <w:t xml:space="preserve"> An ever-present help in time of trouble.</w:t>
      </w:r>
    </w:p>
    <w:p w14:paraId="2BF0EF42" w14:textId="77777777" w:rsidR="00F82B18" w:rsidRPr="00D57D92" w:rsidRDefault="00F82B18" w:rsidP="00F82B18">
      <w:pPr>
        <w:pStyle w:val="Wresp-leaderCtrlAlt2"/>
      </w:pPr>
      <w:proofErr w:type="gramStart"/>
      <w:r w:rsidRPr="00D57D92">
        <w:t>Therefore</w:t>
      </w:r>
      <w:proofErr w:type="gramEnd"/>
      <w:r w:rsidRPr="00D57D92">
        <w:t xml:space="preserve"> we will not fear, though the earth should crumble,</w:t>
      </w:r>
    </w:p>
    <w:p w14:paraId="55178ECB" w14:textId="77777777" w:rsidR="00F82B18" w:rsidRPr="00D57D92" w:rsidRDefault="00F82B18" w:rsidP="00F82B18">
      <w:pPr>
        <w:pStyle w:val="Wresp-peopleCtrlAlt3"/>
      </w:pPr>
      <w:r w:rsidRPr="00D57D92">
        <w:t xml:space="preserve">Though the mountains shake in the heart of the </w:t>
      </w:r>
      <w:proofErr w:type="gramStart"/>
      <w:r w:rsidRPr="00D57D92">
        <w:t>sea;</w:t>
      </w:r>
      <w:proofErr w:type="gramEnd"/>
    </w:p>
    <w:p w14:paraId="03CDD718" w14:textId="77777777" w:rsidR="00F82B18" w:rsidRPr="00D57D92" w:rsidRDefault="00F82B18" w:rsidP="00F82B18">
      <w:pPr>
        <w:pStyle w:val="Wresp-leaderCtrlAlt2"/>
      </w:pPr>
      <w:r w:rsidRPr="00D57D92">
        <w:t xml:space="preserve">Though its waters roar and foam, </w:t>
      </w:r>
    </w:p>
    <w:p w14:paraId="0AC162ED" w14:textId="77777777" w:rsidR="00F82B18" w:rsidRPr="00D57D92" w:rsidRDefault="00F82B18" w:rsidP="00F82B18">
      <w:pPr>
        <w:pStyle w:val="Wresp-peopleCtrlAlt3"/>
      </w:pPr>
      <w:r w:rsidRPr="00D57D92">
        <w:t>And the mountains tremble with the surging.</w:t>
      </w:r>
    </w:p>
    <w:p w14:paraId="7B7EE95C" w14:textId="76900E0F" w:rsidR="00F82B18" w:rsidRPr="00D57D92" w:rsidRDefault="00F82B18" w:rsidP="00CC7EF1">
      <w:pPr>
        <w:pStyle w:val="Wresp-leaderCtrlAlt2"/>
        <w:keepNext/>
      </w:pPr>
      <w:r w:rsidRPr="00D57D92">
        <w:lastRenderedPageBreak/>
        <w:t>There are streams from the river of life that bring joy to the city of God,</w:t>
      </w:r>
      <w:r w:rsidR="00CC7EF1" w:rsidRPr="00D57D92">
        <w:t xml:space="preserve"> </w:t>
      </w:r>
      <w:r w:rsidR="00CC7EF1" w:rsidRPr="00D57D92">
        <w:br/>
      </w:r>
      <w:r w:rsidRPr="00D57D92">
        <w:t>the holy habitation of justice and peace.</w:t>
      </w:r>
    </w:p>
    <w:p w14:paraId="4ECB7405" w14:textId="77777777" w:rsidR="00F82B18" w:rsidRPr="00D57D92" w:rsidRDefault="00F82B18" w:rsidP="00F82B18">
      <w:pPr>
        <w:pStyle w:val="Wresp-peopleCtrlAlt3"/>
      </w:pPr>
      <w:r w:rsidRPr="00D57D92">
        <w:t xml:space="preserve">God is present in the midst of that </w:t>
      </w:r>
      <w:proofErr w:type="gramStart"/>
      <w:r w:rsidRPr="00D57D92">
        <w:t>city;</w:t>
      </w:r>
      <w:proofErr w:type="gramEnd"/>
      <w:r w:rsidRPr="00D57D92">
        <w:t xml:space="preserve"> </w:t>
      </w:r>
    </w:p>
    <w:p w14:paraId="6E2EB88F" w14:textId="77777777" w:rsidR="00F82B18" w:rsidRPr="00D57D92" w:rsidRDefault="00F82B18" w:rsidP="00F82B18">
      <w:pPr>
        <w:pStyle w:val="Wresp-leaderCtrlAlt2"/>
      </w:pPr>
      <w:r w:rsidRPr="00D57D92">
        <w:t xml:space="preserve">It will not </w:t>
      </w:r>
      <w:proofErr w:type="gramStart"/>
      <w:r w:rsidRPr="00D57D92">
        <w:t>fall;</w:t>
      </w:r>
      <w:proofErr w:type="gramEnd"/>
      <w:r w:rsidRPr="00D57D92">
        <w:t xml:space="preserve"> </w:t>
      </w:r>
    </w:p>
    <w:p w14:paraId="116B3080" w14:textId="77777777" w:rsidR="00F82B18" w:rsidRPr="00D57D92" w:rsidRDefault="00F82B18" w:rsidP="00F82B18">
      <w:pPr>
        <w:pStyle w:val="Wresp-peopleCtrlAlt3"/>
      </w:pPr>
      <w:r w:rsidRPr="00D57D92">
        <w:t>God will help it when the morning dawns.</w:t>
      </w:r>
    </w:p>
    <w:p w14:paraId="58305D5D" w14:textId="77777777" w:rsidR="00F82B18" w:rsidRPr="00D57D92" w:rsidRDefault="00F82B18" w:rsidP="00F82B18">
      <w:pPr>
        <w:pStyle w:val="Wresp-leaderCtrlAlt2"/>
      </w:pPr>
      <w:r w:rsidRPr="00D57D92">
        <w:t xml:space="preserve">The nations are in an uproar, </w:t>
      </w:r>
    </w:p>
    <w:p w14:paraId="527AA1D5" w14:textId="77777777" w:rsidR="00F82B18" w:rsidRPr="00D57D92" w:rsidRDefault="00F82B18" w:rsidP="00F82B18">
      <w:pPr>
        <w:pStyle w:val="Wresp-peopleCtrlAlt3"/>
      </w:pPr>
      <w:r w:rsidRPr="00D57D92">
        <w:t xml:space="preserve">Governments </w:t>
      </w:r>
      <w:proofErr w:type="gramStart"/>
      <w:r w:rsidRPr="00D57D92">
        <w:t>totter;</w:t>
      </w:r>
      <w:proofErr w:type="gramEnd"/>
      <w:r w:rsidRPr="00D57D92">
        <w:t xml:space="preserve"> </w:t>
      </w:r>
    </w:p>
    <w:p w14:paraId="459F5B8B" w14:textId="77777777" w:rsidR="00F82B18" w:rsidRPr="00D57D92" w:rsidRDefault="00F82B18" w:rsidP="00F82B18">
      <w:pPr>
        <w:pStyle w:val="Wresp-leaderCtrlAlt2"/>
      </w:pPr>
      <w:r w:rsidRPr="00D57D92">
        <w:t xml:space="preserve">The voice of The Holy One issues forth, </w:t>
      </w:r>
    </w:p>
    <w:p w14:paraId="0D87C44F" w14:textId="77777777" w:rsidR="00F82B18" w:rsidRPr="00D57D92" w:rsidRDefault="00F82B18" w:rsidP="00F82B18">
      <w:pPr>
        <w:pStyle w:val="Wresp-peopleCtrlAlt3"/>
      </w:pPr>
      <w:r w:rsidRPr="00D57D92">
        <w:t>Earth yields.</w:t>
      </w:r>
    </w:p>
    <w:p w14:paraId="2C82B1E3" w14:textId="77777777" w:rsidR="00F82B18" w:rsidRPr="00D57D92" w:rsidRDefault="00F82B18" w:rsidP="00F82B18">
      <w:pPr>
        <w:pStyle w:val="Wresp-leaderCtrlAlt2"/>
      </w:pPr>
      <w:r w:rsidRPr="00D57D92">
        <w:t xml:space="preserve">The Almighty is with </w:t>
      </w:r>
      <w:proofErr w:type="gramStart"/>
      <w:r w:rsidRPr="00D57D92">
        <w:t>us;</w:t>
      </w:r>
      <w:proofErr w:type="gramEnd"/>
      <w:r w:rsidRPr="00D57D92">
        <w:t xml:space="preserve"> </w:t>
      </w:r>
    </w:p>
    <w:p w14:paraId="2CEF2B3B" w14:textId="77777777" w:rsidR="00F82B18" w:rsidRPr="00D57D92" w:rsidRDefault="00F82B18" w:rsidP="00F82B18">
      <w:pPr>
        <w:pStyle w:val="Wresp-peopleCtrlAlt3"/>
      </w:pPr>
      <w:r w:rsidRPr="00D57D92">
        <w:t>The God Who keeps covenant is our security.</w:t>
      </w:r>
    </w:p>
    <w:p w14:paraId="6E5A4122" w14:textId="77777777" w:rsidR="00F82B18" w:rsidRPr="00D57D92" w:rsidRDefault="00F82B18" w:rsidP="00F82B18">
      <w:pPr>
        <w:pStyle w:val="Wresp-leaderCtrlAlt2"/>
      </w:pPr>
      <w:r w:rsidRPr="00D57D92">
        <w:t>Come, see what God does.</w:t>
      </w:r>
    </w:p>
    <w:p w14:paraId="1781B93A" w14:textId="77777777" w:rsidR="00F82B18" w:rsidRPr="00D57D92" w:rsidRDefault="00F82B18" w:rsidP="00F82B18">
      <w:pPr>
        <w:pStyle w:val="Wresp-leaderCtrlAlt2"/>
      </w:pPr>
      <w:r w:rsidRPr="00D57D92">
        <w:t>Does the Eternal One cause devastation on the earth?</w:t>
      </w:r>
    </w:p>
    <w:p w14:paraId="66ABB3EB" w14:textId="77777777" w:rsidR="00F82B18" w:rsidRPr="00D57D92" w:rsidRDefault="00F82B18" w:rsidP="00F82B18">
      <w:pPr>
        <w:pStyle w:val="Wresp-peopleCtrlAlt3"/>
      </w:pPr>
      <w:r w:rsidRPr="00D57D92">
        <w:t xml:space="preserve">No! God makes wars cease to the end of the </w:t>
      </w:r>
      <w:proofErr w:type="gramStart"/>
      <w:r w:rsidRPr="00D57D92">
        <w:t>earth;</w:t>
      </w:r>
      <w:proofErr w:type="gramEnd"/>
      <w:r w:rsidRPr="00D57D92">
        <w:t xml:space="preserve"> </w:t>
      </w:r>
    </w:p>
    <w:p w14:paraId="64223402" w14:textId="77777777" w:rsidR="00F82B18" w:rsidRPr="00D57D92" w:rsidRDefault="00F82B18" w:rsidP="00F82B18">
      <w:pPr>
        <w:pStyle w:val="Wresp-leaderCtrlAlt2"/>
      </w:pPr>
      <w:r w:rsidRPr="00D57D92">
        <w:t xml:space="preserve">Breaking the bow, and shattering the </w:t>
      </w:r>
      <w:proofErr w:type="gramStart"/>
      <w:r w:rsidRPr="00D57D92">
        <w:t>spear;</w:t>
      </w:r>
      <w:proofErr w:type="gramEnd"/>
      <w:r w:rsidRPr="00D57D92">
        <w:t xml:space="preserve"> </w:t>
      </w:r>
    </w:p>
    <w:p w14:paraId="0F321150" w14:textId="77777777" w:rsidR="00F82B18" w:rsidRPr="00D57D92" w:rsidRDefault="00F82B18" w:rsidP="00F82B18">
      <w:pPr>
        <w:pStyle w:val="Wresp-peopleCtrlAlt3"/>
      </w:pPr>
      <w:r w:rsidRPr="00D57D92">
        <w:t>Burning the shields with fire.</w:t>
      </w:r>
    </w:p>
    <w:p w14:paraId="0ECEE2B6" w14:textId="77777777" w:rsidR="00F82B18" w:rsidRPr="00D57D92" w:rsidRDefault="00F82B18" w:rsidP="00F82B18">
      <w:pPr>
        <w:pStyle w:val="Wresp-leaderCtrlAlt2"/>
      </w:pPr>
      <w:r w:rsidRPr="00D57D92">
        <w:t xml:space="preserve">“Throw down your weapons and know that I am God! </w:t>
      </w:r>
    </w:p>
    <w:p w14:paraId="31DC1FE2" w14:textId="77777777" w:rsidR="00F82B18" w:rsidRPr="00D57D92" w:rsidRDefault="00F82B18" w:rsidP="00F82B18">
      <w:pPr>
        <w:pStyle w:val="Wresp-peopleCtrlAlt3"/>
      </w:pPr>
      <w:r w:rsidRPr="00D57D92">
        <w:t xml:space="preserve">“I reign most high among the nations, </w:t>
      </w:r>
    </w:p>
    <w:p w14:paraId="64BFEAAE" w14:textId="77777777" w:rsidR="00F82B18" w:rsidRPr="00D57D92" w:rsidRDefault="00F82B18" w:rsidP="00F82B18">
      <w:pPr>
        <w:pStyle w:val="Wresp-leaderCtrlAlt2"/>
      </w:pPr>
      <w:r w:rsidRPr="00D57D92">
        <w:t>“I am sovereign in the earth.”</w:t>
      </w:r>
    </w:p>
    <w:p w14:paraId="319AFD4A" w14:textId="77777777" w:rsidR="00F82B18" w:rsidRPr="00D57D92" w:rsidRDefault="00F82B18" w:rsidP="00F82B18">
      <w:pPr>
        <w:pStyle w:val="Wresp-peopleCtrlAlt3"/>
      </w:pPr>
      <w:r w:rsidRPr="00D57D92">
        <w:t xml:space="preserve">The Almighty is with </w:t>
      </w:r>
      <w:proofErr w:type="gramStart"/>
      <w:r w:rsidRPr="00D57D92">
        <w:t>us;</w:t>
      </w:r>
      <w:proofErr w:type="gramEnd"/>
      <w:r w:rsidRPr="00D57D92">
        <w:t xml:space="preserve"> </w:t>
      </w:r>
    </w:p>
    <w:p w14:paraId="21F3BED3" w14:textId="77777777" w:rsidR="00F82B18" w:rsidRPr="00D57D92" w:rsidRDefault="00F82B18" w:rsidP="00F82B18">
      <w:pPr>
        <w:pStyle w:val="Wresp-leaderCtrlAlt2"/>
      </w:pPr>
      <w:r w:rsidRPr="00D57D92">
        <w:t xml:space="preserve">The God Who keeps covenant is our security. </w:t>
      </w:r>
    </w:p>
    <w:p w14:paraId="52FAB043" w14:textId="77777777" w:rsidR="001D1B13" w:rsidRPr="00D57D92" w:rsidRDefault="001D1B13" w:rsidP="00023DF8">
      <w:pPr>
        <w:pStyle w:val="WBodytextCtrlAlt1"/>
        <w:rPr>
          <w:rStyle w:val="WelementCtrl7"/>
        </w:rPr>
      </w:pPr>
      <w:r w:rsidRPr="00D57D92">
        <w:rPr>
          <w:rStyle w:val="WelementCtrl7"/>
        </w:rPr>
        <w:t xml:space="preserve">A Thought for Young Minds </w:t>
      </w:r>
    </w:p>
    <w:p w14:paraId="7648ED5A" w14:textId="77777777" w:rsidR="00C25BF4" w:rsidRPr="00D57D92" w:rsidRDefault="00C25BF4" w:rsidP="00C25BF4">
      <w:pPr>
        <w:pStyle w:val="WBodytextCtrlAlt1"/>
        <w:rPr>
          <w:i/>
          <w:iCs/>
        </w:rPr>
      </w:pPr>
      <w:r w:rsidRPr="00D57D92">
        <w:rPr>
          <w:rStyle w:val="WelementCtrl7"/>
        </w:rPr>
        <w:t xml:space="preserve">The Lord’s Prayer </w:t>
      </w:r>
      <w:r w:rsidRPr="00D57D92">
        <w:t>(</w:t>
      </w:r>
      <w:r w:rsidRPr="00D57D92">
        <w:rPr>
          <w:i/>
        </w:rPr>
        <w:t>debts/debtors</w:t>
      </w:r>
      <w:r w:rsidRPr="00D57D92">
        <w:t>)</w:t>
      </w:r>
      <w:r w:rsidRPr="00D57D92">
        <w:tab/>
      </w:r>
      <w:r w:rsidRPr="00D57D92">
        <w:tab/>
      </w:r>
      <w:r w:rsidRPr="00D57D92">
        <w:rPr>
          <w:i/>
          <w:iCs/>
        </w:rPr>
        <w:t>Hymnal, p. 35</w:t>
      </w:r>
    </w:p>
    <w:p w14:paraId="6C1845C9" w14:textId="1ABAA544" w:rsidR="00F82B18" w:rsidRPr="00D57D92" w:rsidRDefault="006F5714" w:rsidP="00F82B18">
      <w:pPr>
        <w:pStyle w:val="WBodytextCtrlAlt1"/>
      </w:pPr>
      <w:r w:rsidRPr="00D57D92">
        <w:sym w:font="Wingdings" w:char="F058"/>
      </w:r>
      <w:r w:rsidRPr="00D57D92">
        <w:t xml:space="preserve"> </w:t>
      </w:r>
      <w:r w:rsidRPr="00D57D92">
        <w:rPr>
          <w:rStyle w:val="WelementCtrl7"/>
        </w:rPr>
        <w:t>Hymn</w:t>
      </w:r>
      <w:r w:rsidRPr="00D57D92">
        <w:t xml:space="preserve"> #</w:t>
      </w:r>
      <w:r w:rsidR="00F82B18" w:rsidRPr="00D57D92">
        <w:t>237</w:t>
      </w:r>
      <w:r w:rsidR="00F82B18" w:rsidRPr="00D57D92">
        <w:tab/>
      </w:r>
      <w:r w:rsidR="00B0391B" w:rsidRPr="00D57D92">
        <w:t>“</w:t>
      </w:r>
      <w:r w:rsidR="00F82B18" w:rsidRPr="00D57D92">
        <w:t>Christ Jesus Lay in Death’s Bands</w:t>
      </w:r>
      <w:r w:rsidR="00B0391B" w:rsidRPr="00D57D92">
        <w:t>”</w:t>
      </w:r>
      <w:r w:rsidR="00F82B18" w:rsidRPr="00D57D92">
        <w:tab/>
      </w:r>
      <w:r w:rsidR="00F82B18" w:rsidRPr="00D57D92">
        <w:rPr>
          <w:rStyle w:val="Tune"/>
        </w:rPr>
        <w:t>Christ lag in Todesbanden</w:t>
      </w:r>
    </w:p>
    <w:p w14:paraId="6A661667" w14:textId="77777777" w:rsidR="001D1B13" w:rsidRPr="00D57D92" w:rsidRDefault="006C6AF7" w:rsidP="00023DF8">
      <w:pPr>
        <w:pStyle w:val="Prayers"/>
        <w:rPr>
          <w:i/>
          <w:iCs/>
          <w:sz w:val="21"/>
          <w:szCs w:val="23"/>
        </w:rPr>
      </w:pPr>
      <w:r w:rsidRPr="00D57D92">
        <w:rPr>
          <w:i/>
          <w:iCs/>
          <w:sz w:val="21"/>
          <w:szCs w:val="23"/>
        </w:rPr>
        <w:t xml:space="preserve">All </w:t>
      </w:r>
      <w:r w:rsidR="001D1B13" w:rsidRPr="00D57D92">
        <w:rPr>
          <w:i/>
          <w:iCs/>
          <w:sz w:val="21"/>
          <w:szCs w:val="23"/>
        </w:rPr>
        <w:t>attending Church School may leave as we sing the hymn.</w:t>
      </w:r>
    </w:p>
    <w:p w14:paraId="6976545E" w14:textId="77777777" w:rsidR="00E92F9E" w:rsidRPr="00D57D92" w:rsidRDefault="00E92F9E" w:rsidP="00023DF8">
      <w:pPr>
        <w:pStyle w:val="WBodytextCtrlAlt1"/>
      </w:pPr>
      <w:r w:rsidRPr="00D57D92">
        <w:rPr>
          <w:rStyle w:val="WelementCtrl7"/>
        </w:rPr>
        <w:t>Offertory</w:t>
      </w:r>
    </w:p>
    <w:p w14:paraId="30E559D0" w14:textId="6227D1A1" w:rsidR="006E54D8" w:rsidRPr="00D57D92" w:rsidRDefault="006E54D8" w:rsidP="006E54D8">
      <w:pPr>
        <w:pStyle w:val="WBT2"/>
        <w:spacing w:after="60"/>
        <w:rPr>
          <w:rStyle w:val="WelementCtrl7"/>
        </w:rPr>
      </w:pPr>
      <w:r w:rsidRPr="00D57D92">
        <w:rPr>
          <w:rStyle w:val="WelementCtrl7"/>
        </w:rPr>
        <w:t>A Stewardship Testimony</w:t>
      </w:r>
      <w:r w:rsidRPr="00D57D92">
        <w:rPr>
          <w:rStyle w:val="WelementCtrl7"/>
        </w:rPr>
        <w:tab/>
      </w:r>
      <w:r w:rsidRPr="00D57D92">
        <w:rPr>
          <w:rStyle w:val="WelementCtrl7"/>
        </w:rPr>
        <w:tab/>
      </w:r>
      <w:r w:rsidRPr="00D57D92">
        <w:t>Barbara Wiggins</w:t>
      </w:r>
    </w:p>
    <w:p w14:paraId="61B9035F" w14:textId="77777777" w:rsidR="00E92F9E" w:rsidRPr="00D57D92" w:rsidRDefault="00E92F9E" w:rsidP="00023DF8">
      <w:pPr>
        <w:pStyle w:val="Wresp-leaderCtrlAlt2"/>
      </w:pPr>
      <w:r w:rsidRPr="00D57D92">
        <w:rPr>
          <w:smallCaps/>
        </w:rPr>
        <w:t>One</w:t>
      </w:r>
      <w:r w:rsidRPr="00D57D92">
        <w:t>: God has poured gifts into our lives; we now return our tithes and offerings.</w:t>
      </w:r>
    </w:p>
    <w:p w14:paraId="11C34328" w14:textId="77777777" w:rsidR="00E92F9E" w:rsidRPr="00D57D92" w:rsidRDefault="00E92F9E" w:rsidP="00023DF8">
      <w:pPr>
        <w:pStyle w:val="Wresp-peopleCtrlAlt3"/>
      </w:pPr>
      <w:r w:rsidRPr="00D57D92">
        <w:rPr>
          <w:smallCaps/>
        </w:rPr>
        <w:t>All</w:t>
      </w:r>
      <w:r w:rsidRPr="00D57D92">
        <w:t xml:space="preserve">: Let us gather our gifts with grateful praise, </w:t>
      </w:r>
      <w:r w:rsidRPr="00D57D92">
        <w:br/>
        <w:t>and offer them to God’s purposes.</w:t>
      </w:r>
    </w:p>
    <w:p w14:paraId="0AF421BD" w14:textId="77777777" w:rsidR="00E92F9E" w:rsidRPr="00D57D92" w:rsidRDefault="00E92F9E" w:rsidP="00591DF7">
      <w:pPr>
        <w:pStyle w:val="WBT2"/>
        <w:keepNext/>
      </w:pPr>
      <w:r w:rsidRPr="00D57D92">
        <w:rPr>
          <w:rStyle w:val="WelementCtrl7"/>
        </w:rPr>
        <w:lastRenderedPageBreak/>
        <w:t>Receiving Our Offerings</w:t>
      </w:r>
      <w:r w:rsidRPr="00D57D92">
        <w:t xml:space="preserve"> </w:t>
      </w:r>
    </w:p>
    <w:p w14:paraId="52BEF8B8" w14:textId="77777777" w:rsidR="00E92F9E" w:rsidRPr="00D57D92" w:rsidRDefault="00E92F9E" w:rsidP="00C25BF4">
      <w:pPr>
        <w:pStyle w:val="WBT2"/>
        <w:jc w:val="center"/>
        <w:rPr>
          <w:i/>
          <w:iCs/>
        </w:rPr>
      </w:pPr>
      <w:r w:rsidRPr="00D57D92">
        <w:rPr>
          <w:i/>
          <w:iCs/>
        </w:rPr>
        <w:t>Our church welcomes every size gift, and thanks you for your generosity.</w:t>
      </w:r>
    </w:p>
    <w:p w14:paraId="63B54965" w14:textId="19C3BBD0" w:rsidR="00F82B18" w:rsidRPr="00D57D92" w:rsidRDefault="00E92F9E" w:rsidP="00F82B18">
      <w:pPr>
        <w:pStyle w:val="WBT2"/>
      </w:pPr>
      <w:r w:rsidRPr="00D57D92">
        <w:rPr>
          <w:rStyle w:val="WelementCtrl7"/>
        </w:rPr>
        <w:t>Musical Offering</w:t>
      </w:r>
      <w:r w:rsidRPr="00D57D92">
        <w:tab/>
      </w:r>
      <w:r w:rsidR="00F82B18" w:rsidRPr="00D57D92">
        <w:rPr>
          <w:i/>
          <w:iCs/>
        </w:rPr>
        <w:t>Blessed Is the Man</w:t>
      </w:r>
      <w:r w:rsidR="00F82B18" w:rsidRPr="00D57D92">
        <w:tab/>
        <w:t>Jane Marshall</w:t>
      </w:r>
    </w:p>
    <w:p w14:paraId="79005B8D" w14:textId="77777777" w:rsidR="00E92F9E" w:rsidRPr="00D57D92" w:rsidRDefault="00E92F9E" w:rsidP="00023DF8">
      <w:pPr>
        <w:pStyle w:val="WBT2"/>
      </w:pPr>
      <w:r w:rsidRPr="00D57D92">
        <w:sym w:font="Wingdings" w:char="F058"/>
      </w:r>
      <w:r w:rsidRPr="00D57D92">
        <w:t xml:space="preserve"> </w:t>
      </w:r>
      <w:r w:rsidRPr="00D57D92">
        <w:rPr>
          <w:rStyle w:val="WelementCtrl7"/>
        </w:rPr>
        <w:t>Doxology</w:t>
      </w:r>
      <w:r w:rsidRPr="00D57D92">
        <w:rPr>
          <w:rStyle w:val="WelementCtrl7"/>
        </w:rPr>
        <w:tab/>
      </w:r>
      <w:r w:rsidRPr="00D57D92">
        <w:tab/>
      </w:r>
      <w:r w:rsidRPr="00D57D92">
        <w:rPr>
          <w:rStyle w:val="Tune"/>
        </w:rPr>
        <w:t>Old 100</w:t>
      </w:r>
      <w:r w:rsidRPr="00D57D92">
        <w:rPr>
          <w:rStyle w:val="Tune"/>
          <w:vertAlign w:val="superscript"/>
        </w:rPr>
        <w:t>th</w:t>
      </w:r>
    </w:p>
    <w:p w14:paraId="1DC5171A" w14:textId="77777777" w:rsidR="00E92F9E" w:rsidRPr="00D57D92" w:rsidRDefault="00E92F9E" w:rsidP="00023DF8">
      <w:pPr>
        <w:pStyle w:val="Wresp-peopleCtrlAlt3"/>
      </w:pPr>
      <w:r w:rsidRPr="00D57D92">
        <w:t xml:space="preserve">Praise God from whom all blessings </w:t>
      </w:r>
      <w:proofErr w:type="gramStart"/>
      <w:r w:rsidRPr="00D57D92">
        <w:t>flow;</w:t>
      </w:r>
      <w:proofErr w:type="gramEnd"/>
      <w:r w:rsidRPr="00D57D92">
        <w:t> </w:t>
      </w:r>
    </w:p>
    <w:p w14:paraId="2D14030F" w14:textId="77777777" w:rsidR="00E92F9E" w:rsidRPr="00D57D92" w:rsidRDefault="00E92F9E" w:rsidP="00023DF8">
      <w:pPr>
        <w:pStyle w:val="Wresp-peopleCtrlAlt3"/>
      </w:pPr>
      <w:r w:rsidRPr="00D57D92">
        <w:t xml:space="preserve">praise Christ, all people here </w:t>
      </w:r>
      <w:proofErr w:type="gramStart"/>
      <w:r w:rsidRPr="00D57D92">
        <w:t>below;</w:t>
      </w:r>
      <w:proofErr w:type="gramEnd"/>
      <w:r w:rsidRPr="00D57D92">
        <w:t> </w:t>
      </w:r>
    </w:p>
    <w:p w14:paraId="73C61C48" w14:textId="77777777" w:rsidR="00E92F9E" w:rsidRPr="00D57D92" w:rsidRDefault="00E92F9E" w:rsidP="00023DF8">
      <w:pPr>
        <w:pStyle w:val="Wresp-peopleCtrlAlt3"/>
      </w:pPr>
      <w:r w:rsidRPr="00D57D92">
        <w:t xml:space="preserve">praise Holy Spirit ever </w:t>
      </w:r>
      <w:proofErr w:type="gramStart"/>
      <w:r w:rsidRPr="00D57D92">
        <w:t>more;</w:t>
      </w:r>
      <w:proofErr w:type="gramEnd"/>
    </w:p>
    <w:p w14:paraId="1237DB16" w14:textId="77777777" w:rsidR="00E92F9E" w:rsidRPr="00D57D92" w:rsidRDefault="00E92F9E" w:rsidP="00023DF8">
      <w:pPr>
        <w:pStyle w:val="Wresp-peopleCtrlAlt3"/>
      </w:pPr>
      <w:r w:rsidRPr="00D57D92">
        <w:t>One God of grace, whom we adore! Amen.</w:t>
      </w:r>
    </w:p>
    <w:p w14:paraId="03DCA83F" w14:textId="77777777" w:rsidR="00E92F9E" w:rsidRPr="00D57D92" w:rsidRDefault="00E92F9E" w:rsidP="00023DF8">
      <w:pPr>
        <w:pStyle w:val="WBT2"/>
      </w:pPr>
      <w:r w:rsidRPr="00D57D92">
        <w:sym w:font="Wingdings" w:char="F058"/>
      </w:r>
      <w:r w:rsidRPr="00D57D92">
        <w:t xml:space="preserve"> </w:t>
      </w:r>
      <w:r w:rsidRPr="00D57D92">
        <w:rPr>
          <w:rStyle w:val="WelementCtrl7"/>
        </w:rPr>
        <w:t>Unison Prayer of Dedication</w:t>
      </w:r>
      <w:r w:rsidRPr="00D57D92">
        <w:t xml:space="preserve"> </w:t>
      </w:r>
    </w:p>
    <w:p w14:paraId="2B6D0119" w14:textId="7B1C40C6" w:rsidR="00CC7EF1" w:rsidRPr="00D57D92" w:rsidRDefault="00CC7EF1" w:rsidP="00CC7EF1">
      <w:pPr>
        <w:pStyle w:val="Wresp-peopleCtrlAlt3"/>
      </w:pPr>
      <w:r w:rsidRPr="00D57D92">
        <w:t xml:space="preserve">God our Creator, you have blessed your world </w:t>
      </w:r>
      <w:r w:rsidRPr="00D57D92">
        <w:br/>
        <w:t xml:space="preserve">with riches beyond counting. </w:t>
      </w:r>
      <w:r w:rsidRPr="00D57D92">
        <w:br/>
        <w:t>Stretch our imaginations so that we live</w:t>
      </w:r>
      <w:r w:rsidRPr="00D57D92">
        <w:br/>
        <w:t xml:space="preserve">in the confidence of your abundance: </w:t>
      </w:r>
      <w:r w:rsidRPr="00D57D92">
        <w:br/>
        <w:t xml:space="preserve">ample for everyone, everywhere. </w:t>
      </w:r>
      <w:r w:rsidRPr="00D57D92">
        <w:br/>
        <w:t xml:space="preserve">Bless each offering that we have </w:t>
      </w:r>
      <w:r w:rsidRPr="00D57D92">
        <w:t>gathered</w:t>
      </w:r>
      <w:r w:rsidRPr="00D57D92">
        <w:t xml:space="preserve">, </w:t>
      </w:r>
      <w:r w:rsidRPr="00D57D92">
        <w:br/>
        <w:t xml:space="preserve">and bless the mission and ministries to which they are given. </w:t>
      </w:r>
      <w:r w:rsidRPr="00D57D92">
        <w:br/>
        <w:t>Thy kin-</w:t>
      </w:r>
      <w:proofErr w:type="spellStart"/>
      <w:r w:rsidRPr="00D57D92">
        <w:t>dom</w:t>
      </w:r>
      <w:proofErr w:type="spellEnd"/>
      <w:r w:rsidRPr="00D57D92">
        <w:t xml:space="preserve"> come! Thy will be done! In Jesus’ name</w:t>
      </w:r>
      <w:r w:rsidRPr="00D57D92">
        <w:t>:</w:t>
      </w:r>
      <w:r w:rsidRPr="00D57D92">
        <w:t xml:space="preserve"> Amen.</w:t>
      </w:r>
    </w:p>
    <w:p w14:paraId="343D89B2" w14:textId="418ED2F6" w:rsidR="001D1B13" w:rsidRPr="00D57D92" w:rsidRDefault="001D1B13" w:rsidP="00023DF8">
      <w:pPr>
        <w:pStyle w:val="WBodytextCtrlAlt1"/>
      </w:pPr>
      <w:r w:rsidRPr="00D57D92">
        <w:rPr>
          <w:rStyle w:val="WelementCtrl7"/>
        </w:rPr>
        <w:t>Scripture Reading</w:t>
      </w:r>
      <w:r w:rsidRPr="00D57D92">
        <w:tab/>
      </w:r>
      <w:r w:rsidR="00B0391B" w:rsidRPr="00D57D92">
        <w:t>Jeremiah 31:31-34</w:t>
      </w:r>
      <w:r w:rsidRPr="00D57D92">
        <w:rPr>
          <w:rStyle w:val="WelementCtrl7"/>
        </w:rPr>
        <w:tab/>
      </w:r>
      <w:r w:rsidRPr="00D57D92">
        <w:rPr>
          <w:i/>
          <w:iCs/>
        </w:rPr>
        <w:t xml:space="preserve"> Testament, p.</w:t>
      </w:r>
      <w:r w:rsidR="006E54D8" w:rsidRPr="00D57D92">
        <w:rPr>
          <w:i/>
          <w:iCs/>
        </w:rPr>
        <w:t xml:space="preserve"> 899</w:t>
      </w:r>
      <w:r w:rsidR="00B0391B" w:rsidRPr="00D57D92">
        <w:rPr>
          <w:i/>
          <w:iCs/>
        </w:rPr>
        <w:br/>
      </w:r>
      <w:r w:rsidR="00B0391B" w:rsidRPr="00D57D92">
        <w:rPr>
          <w:rStyle w:val="WelementCtrl7"/>
        </w:rPr>
        <w:tab/>
      </w:r>
      <w:r w:rsidRPr="00D57D92">
        <w:tab/>
      </w:r>
      <w:r w:rsidR="005828C0" w:rsidRPr="00D57D92">
        <w:t>Romans 3:19-28</w:t>
      </w:r>
      <w:r w:rsidRPr="00D57D92">
        <w:tab/>
      </w:r>
      <w:r w:rsidRPr="00D57D92">
        <w:rPr>
          <w:i/>
          <w:iCs/>
        </w:rPr>
        <w:t>New Testament, p.</w:t>
      </w:r>
      <w:r w:rsidR="006E54D8" w:rsidRPr="00D57D92">
        <w:rPr>
          <w:i/>
          <w:iCs/>
        </w:rPr>
        <w:t xml:space="preserve"> 187</w:t>
      </w:r>
      <w:r w:rsidRPr="00D57D92">
        <w:t xml:space="preserve"> </w:t>
      </w:r>
    </w:p>
    <w:p w14:paraId="37D84D9A" w14:textId="5D304EED" w:rsidR="001D1B13" w:rsidRPr="00D57D92" w:rsidRDefault="001D1B13" w:rsidP="00023DF8">
      <w:pPr>
        <w:pStyle w:val="WBodytextCtrlAlt1"/>
      </w:pPr>
      <w:r w:rsidRPr="00D57D92">
        <w:rPr>
          <w:rStyle w:val="WelementCtrl7"/>
        </w:rPr>
        <w:t>Sermon</w:t>
      </w:r>
      <w:r w:rsidRPr="00D57D92">
        <w:tab/>
        <w:t>“</w:t>
      </w:r>
      <w:r w:rsidR="00D57D92">
        <w:t>Unlocked</w:t>
      </w:r>
      <w:r w:rsidRPr="00D57D92">
        <w:t>”</w:t>
      </w:r>
      <w:r w:rsidRPr="00D57D92">
        <w:tab/>
        <w:t>Pastor John A. Nelson</w:t>
      </w:r>
    </w:p>
    <w:p w14:paraId="0025E1EB" w14:textId="77777777" w:rsidR="001D1B13" w:rsidRPr="00D57D92" w:rsidRDefault="001D1B13" w:rsidP="00023DF8">
      <w:pPr>
        <w:pStyle w:val="WBodytextCtrlAlt1"/>
        <w:rPr>
          <w:rStyle w:val="WelementCtrl7"/>
        </w:rPr>
      </w:pPr>
      <w:r w:rsidRPr="00D57D92">
        <w:rPr>
          <w:rStyle w:val="WelementCtrl7"/>
        </w:rPr>
        <w:t>Pastoral Prayer</w:t>
      </w:r>
      <w:r w:rsidRPr="00D57D92">
        <w:t xml:space="preserve"> </w:t>
      </w:r>
    </w:p>
    <w:p w14:paraId="4DC40751" w14:textId="10DEC5BD" w:rsidR="00F82B18" w:rsidRPr="00D57D92" w:rsidRDefault="006F5714" w:rsidP="00F82B18">
      <w:pPr>
        <w:pStyle w:val="WBodytextCtrlAlt1"/>
      </w:pPr>
      <w:r w:rsidRPr="00D57D92">
        <w:sym w:font="Wingdings" w:char="F058"/>
      </w:r>
      <w:r w:rsidRPr="00D57D92">
        <w:t xml:space="preserve"> </w:t>
      </w:r>
      <w:r w:rsidRPr="00D57D92">
        <w:rPr>
          <w:rStyle w:val="WelementCtrl7"/>
        </w:rPr>
        <w:t>Hymn</w:t>
      </w:r>
      <w:r w:rsidRPr="00D57D92">
        <w:t xml:space="preserve"> #</w:t>
      </w:r>
      <w:r w:rsidR="00F82B18" w:rsidRPr="00D57D92">
        <w:t>309</w:t>
      </w:r>
      <w:r w:rsidR="00F82B18" w:rsidRPr="00D57D92">
        <w:tab/>
      </w:r>
      <w:r w:rsidR="00B0391B" w:rsidRPr="00D57D92">
        <w:t>“</w:t>
      </w:r>
      <w:r w:rsidR="00F82B18" w:rsidRPr="00D57D92">
        <w:t>Come, Great God of All the Ages</w:t>
      </w:r>
      <w:r w:rsidR="00B0391B" w:rsidRPr="00D57D92">
        <w:t>”</w:t>
      </w:r>
      <w:r w:rsidR="00F82B18" w:rsidRPr="00D57D92">
        <w:tab/>
      </w:r>
      <w:r w:rsidR="00F82B18" w:rsidRPr="00D57D92">
        <w:rPr>
          <w:rStyle w:val="Tune"/>
        </w:rPr>
        <w:t>Abbot’s Leigh</w:t>
      </w:r>
    </w:p>
    <w:p w14:paraId="0C0F42CD" w14:textId="77777777" w:rsidR="001D1B13" w:rsidRPr="00D57D92" w:rsidRDefault="001D1B13" w:rsidP="00023DF8">
      <w:pPr>
        <w:pStyle w:val="WBodytextCtrlAlt1"/>
      </w:pPr>
      <w:r w:rsidRPr="00D57D92">
        <w:rPr>
          <w:rStyle w:val="WelementCtrl7"/>
        </w:rPr>
        <w:t xml:space="preserve">Benediction </w:t>
      </w:r>
      <w:r w:rsidRPr="00D57D92">
        <w:t>and</w:t>
      </w:r>
      <w:r w:rsidRPr="00D57D92">
        <w:rPr>
          <w:rStyle w:val="WelementCtrl7"/>
        </w:rPr>
        <w:t xml:space="preserve"> Sung Amen </w:t>
      </w:r>
    </w:p>
    <w:p w14:paraId="19073142" w14:textId="072B1F69" w:rsidR="00743864" w:rsidRDefault="001D1B13" w:rsidP="00F82B18">
      <w:pPr>
        <w:pStyle w:val="WBodytextCtrlAlt1"/>
      </w:pPr>
      <w:r w:rsidRPr="00D57D92">
        <w:rPr>
          <w:rStyle w:val="WelementCtrl7"/>
        </w:rPr>
        <w:t>Postlude</w:t>
      </w:r>
      <w:r w:rsidRPr="00D57D92">
        <w:tab/>
      </w:r>
      <w:r w:rsidR="00F82B18" w:rsidRPr="00D57D92">
        <w:rPr>
          <w:i/>
          <w:iCs/>
        </w:rPr>
        <w:t xml:space="preserve">Toccata </w:t>
      </w:r>
      <w:r w:rsidR="00F82B18" w:rsidRPr="00D57D92">
        <w:t>from</w:t>
      </w:r>
      <w:r w:rsidR="00F82B18" w:rsidRPr="00D57D92">
        <w:rPr>
          <w:i/>
          <w:iCs/>
        </w:rPr>
        <w:t xml:space="preserve"> Suite </w:t>
      </w:r>
      <w:proofErr w:type="spellStart"/>
      <w:r w:rsidR="00F82B18" w:rsidRPr="00D57D92">
        <w:rPr>
          <w:i/>
          <w:iCs/>
        </w:rPr>
        <w:t>Gothique</w:t>
      </w:r>
      <w:proofErr w:type="spellEnd"/>
      <w:r w:rsidR="00F82B18" w:rsidRPr="00D57D92">
        <w:tab/>
        <w:t xml:space="preserve">Léon </w:t>
      </w:r>
      <w:proofErr w:type="spellStart"/>
      <w:r w:rsidR="00F82B18" w:rsidRPr="00D57D92">
        <w:t>Boëllmann</w:t>
      </w:r>
      <w:proofErr w:type="spellEnd"/>
    </w:p>
    <w:p w14:paraId="1C60ABBB" w14:textId="77777777" w:rsidR="00743864" w:rsidRDefault="00743864">
      <w:pPr>
        <w:tabs>
          <w:tab w:val="clear" w:pos="360"/>
          <w:tab w:val="clear" w:pos="4320"/>
          <w:tab w:val="clear" w:pos="8640"/>
        </w:tabs>
        <w:spacing w:after="200" w:line="276" w:lineRule="auto"/>
      </w:pPr>
      <w:r>
        <w:br w:type="page"/>
      </w:r>
    </w:p>
    <w:p w14:paraId="5AAFE877" w14:textId="77777777" w:rsidR="00743864" w:rsidRDefault="00743864" w:rsidP="00743864">
      <w:pPr>
        <w:tabs>
          <w:tab w:val="clear" w:pos="360"/>
          <w:tab w:val="clear" w:pos="4320"/>
          <w:tab w:val="clear" w:pos="8640"/>
        </w:tabs>
        <w:spacing w:after="200" w:line="276" w:lineRule="auto"/>
        <w:jc w:val="center"/>
      </w:pPr>
      <w:r>
        <w:lastRenderedPageBreak/>
        <w:fldChar w:fldCharType="begin"/>
      </w:r>
      <w:r>
        <w:instrText xml:space="preserve"> INCLUDEPICTURE "https://hymnal.pcusastore.com/Content/images/pages/275_1-A%20Mighty%20Fortress%20Is%20Our%20God.png"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F848FB6" wp14:editId="550879B5">
            <wp:extent cx="4914900" cy="7029875"/>
            <wp:effectExtent l="0" t="0" r="0" b="6350"/>
            <wp:docPr id="11" name="Picture 11" descr="Imag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0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8"/>
                    <a:stretch/>
                  </pic:blipFill>
                  <pic:spPr bwMode="auto">
                    <a:xfrm>
                      <a:off x="0" y="0"/>
                      <a:ext cx="4920576" cy="703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7F5F6A15" w14:textId="410CD4AB" w:rsidR="00743864" w:rsidRDefault="00743864">
      <w:pPr>
        <w:tabs>
          <w:tab w:val="clear" w:pos="360"/>
          <w:tab w:val="clear" w:pos="4320"/>
          <w:tab w:val="clear" w:pos="8640"/>
        </w:tabs>
        <w:spacing w:after="200" w:line="276" w:lineRule="auto"/>
      </w:pPr>
      <w:r>
        <w:lastRenderedPageBreak/>
        <w:fldChar w:fldCharType="begin"/>
      </w:r>
      <w:r>
        <w:instrText xml:space="preserve"> INCLUDEPICTURE "https://hymnal.pcusastore.com/Content/images/pages/275_2-A%20Mighty%20Fortress%20Is%20Our%20God.png"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E0863E1" wp14:editId="64FA32DC">
            <wp:extent cx="5486400" cy="2141220"/>
            <wp:effectExtent l="0" t="0" r="0" b="5080"/>
            <wp:docPr id="12" name="Picture 12" descr="Imag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37B5246" w14:textId="2447750C" w:rsidR="00743864" w:rsidRDefault="00743864">
      <w:pPr>
        <w:tabs>
          <w:tab w:val="clear" w:pos="360"/>
          <w:tab w:val="clear" w:pos="4320"/>
          <w:tab w:val="clear" w:pos="8640"/>
        </w:tabs>
        <w:spacing w:after="200" w:line="276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439FDB7" wp14:editId="3050DD0D">
            <wp:simplePos x="0" y="0"/>
            <wp:positionH relativeFrom="column">
              <wp:posOffset>114300</wp:posOffset>
            </wp:positionH>
            <wp:positionV relativeFrom="paragraph">
              <wp:posOffset>67310</wp:posOffset>
            </wp:positionV>
            <wp:extent cx="5486400" cy="4588477"/>
            <wp:effectExtent l="0" t="0" r="0" b="0"/>
            <wp:wrapNone/>
            <wp:docPr id="18" name="Picture 18" descr="Imag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0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1" b="39275"/>
                    <a:stretch/>
                  </pic:blipFill>
                  <pic:spPr bwMode="auto">
                    <a:xfrm>
                      <a:off x="0" y="0"/>
                      <a:ext cx="5486400" cy="458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0718050" w14:textId="77777777" w:rsidR="00743864" w:rsidRDefault="00743864" w:rsidP="00743864">
      <w:pPr>
        <w:jc w:val="center"/>
      </w:pPr>
      <w:r>
        <w:lastRenderedPageBreak/>
        <w:fldChar w:fldCharType="begin"/>
      </w:r>
      <w:r>
        <w:instrText xml:space="preserve"> INCLUDEPICTURE "https://hymnal.pcusastore.com/Content/images/pages/237_1-Christ%20Jesus%20Lay%20in%20Deaths%20Strong%20Bands.png"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A68EF08" wp14:editId="1107850B">
            <wp:extent cx="5203002" cy="1956987"/>
            <wp:effectExtent l="0" t="0" r="4445" b="0"/>
            <wp:docPr id="14" name="Picture 14" descr="Imag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0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82" r="5132" b="16133"/>
                    <a:stretch/>
                  </pic:blipFill>
                  <pic:spPr bwMode="auto">
                    <a:xfrm>
                      <a:off x="0" y="0"/>
                      <a:ext cx="5204864" cy="195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48BBC44E" w14:textId="4B6CF069" w:rsidR="00743864" w:rsidRDefault="00743864" w:rsidP="00743864">
      <w:pPr>
        <w:jc w:val="center"/>
      </w:pPr>
      <w:r>
        <w:fldChar w:fldCharType="begin"/>
      </w:r>
      <w:r>
        <w:instrText xml:space="preserve"> INCLUDEPICTURE "https://hymnal.pcusastore.com/Content/images/pages/237_2-Christ%20Jesus%20Lay%20in%20Deaths%20Strong%20Bands.png"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3C9A449" wp14:editId="2B936644">
            <wp:extent cx="5486400" cy="4046037"/>
            <wp:effectExtent l="0" t="0" r="0" b="5715"/>
            <wp:docPr id="15" name="Picture 15" descr="Imag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0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0" b="45862"/>
                    <a:stretch/>
                  </pic:blipFill>
                  <pic:spPr bwMode="auto">
                    <a:xfrm>
                      <a:off x="0" y="0"/>
                      <a:ext cx="5486400" cy="40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6AFEB551" w14:textId="2D4FB9FF" w:rsidR="00743864" w:rsidRDefault="00743864" w:rsidP="00743864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C706D14" wp14:editId="05A3DD3B">
            <wp:simplePos x="0" y="0"/>
            <wp:positionH relativeFrom="column">
              <wp:posOffset>114300</wp:posOffset>
            </wp:positionH>
            <wp:positionV relativeFrom="paragraph">
              <wp:posOffset>64135</wp:posOffset>
            </wp:positionV>
            <wp:extent cx="5486400" cy="898525"/>
            <wp:effectExtent l="0" t="0" r="0" b="3175"/>
            <wp:wrapNone/>
            <wp:docPr id="19" name="Picture 19" descr="Imag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0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75"/>
                    <a:stretch/>
                  </pic:blipFill>
                  <pic:spPr bwMode="auto">
                    <a:xfrm>
                      <a:off x="0" y="0"/>
                      <a:ext cx="548640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E2645" w14:textId="40D9CC1B" w:rsidR="00743864" w:rsidRDefault="00743864" w:rsidP="00743864">
      <w:pPr>
        <w:jc w:val="center"/>
      </w:pPr>
      <w:r>
        <w:lastRenderedPageBreak/>
        <w:fldChar w:fldCharType="begin"/>
      </w:r>
      <w:r>
        <w:instrText xml:space="preserve"> INCLUDEPICTURE "https://hymnal.pcusastore.com/Content/images/pages/237_1-Christ%20Jesus%20Lay%20in%20Deaths%20Strong%20Bands.png" \* MERGEFORMATINET </w:instrText>
      </w:r>
      <w:r>
        <w:fldChar w:fldCharType="separate"/>
      </w:r>
      <w:r>
        <w:fldChar w:fldCharType="end"/>
      </w:r>
    </w:p>
    <w:p w14:paraId="0E8B1A08" w14:textId="77777777" w:rsidR="00743864" w:rsidRDefault="00743864">
      <w:pPr>
        <w:tabs>
          <w:tab w:val="clear" w:pos="360"/>
          <w:tab w:val="clear" w:pos="4320"/>
          <w:tab w:val="clear" w:pos="8640"/>
        </w:tabs>
        <w:spacing w:after="200" w:line="276" w:lineRule="auto"/>
      </w:pPr>
      <w:r>
        <w:lastRenderedPageBreak/>
        <w:fldChar w:fldCharType="begin"/>
      </w:r>
      <w:r>
        <w:instrText xml:space="preserve"> INCLUDEPICTURE "https://hymnal.pcusastore.com/Content/images/pages/309_1-Come%20Great%20God%20of%20All%20the%20Ages.png"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D203B55" wp14:editId="392EF73E">
            <wp:extent cx="5486400" cy="6932237"/>
            <wp:effectExtent l="0" t="0" r="0" b="2540"/>
            <wp:docPr id="16" name="Picture 16" descr="Imag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0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6" b="11000"/>
                    <a:stretch/>
                  </pic:blipFill>
                  <pic:spPr bwMode="auto">
                    <a:xfrm>
                      <a:off x="0" y="0"/>
                      <a:ext cx="5486400" cy="69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62E43943" w14:textId="77777777" w:rsidR="00695FC1" w:rsidRDefault="00743864">
      <w:pPr>
        <w:tabs>
          <w:tab w:val="clear" w:pos="360"/>
          <w:tab w:val="clear" w:pos="4320"/>
          <w:tab w:val="clear" w:pos="8640"/>
        </w:tabs>
        <w:spacing w:after="200" w:line="276" w:lineRule="auto"/>
      </w:pPr>
      <w:r>
        <w:lastRenderedPageBreak/>
        <w:fldChar w:fldCharType="begin"/>
      </w:r>
      <w:r>
        <w:instrText xml:space="preserve"> INCLUDEPICTURE "https://hymnal.pcusastore.com/Content/images/pages/309_2-Come%20Great%20God%20of%20All%20the%20Ages.png"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7FB35E8" wp14:editId="3447F221">
            <wp:extent cx="5331236" cy="2542540"/>
            <wp:effectExtent l="0" t="0" r="3175" b="0"/>
            <wp:docPr id="17" name="Picture 17" descr="Imag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0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" r="1"/>
                    <a:stretch/>
                  </pic:blipFill>
                  <pic:spPr bwMode="auto">
                    <a:xfrm>
                      <a:off x="0" y="0"/>
                      <a:ext cx="5332567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7516CFB4" w14:textId="6875A3D1" w:rsidR="00743864" w:rsidRDefault="00695FC1">
      <w:pPr>
        <w:tabs>
          <w:tab w:val="clear" w:pos="360"/>
          <w:tab w:val="clear" w:pos="4320"/>
          <w:tab w:val="clear" w:pos="8640"/>
        </w:tabs>
        <w:spacing w:after="200" w:line="276" w:lineRule="auto"/>
        <w:rPr>
          <w:rStyle w:val="WelementCtrl7"/>
          <w:b w:val="0"/>
          <w:smallCaps w:val="0"/>
          <w:spacing w:val="20"/>
          <w:sz w:val="28"/>
          <w:szCs w:val="28"/>
        </w:rPr>
      </w:pPr>
      <w:r>
        <w:fldChar w:fldCharType="begin"/>
      </w:r>
      <w:r>
        <w:instrText xml:space="preserve"> INCLUDEPICTURE "https://hymnal.pcusastore.com/Content/images/pages/309_1-Come%20Great%20God%20of%20All%20the%20Ages.png"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41A7906" wp14:editId="21571BBE">
            <wp:extent cx="5484615" cy="922607"/>
            <wp:effectExtent l="0" t="0" r="1905" b="5080"/>
            <wp:docPr id="20" name="Picture 20" descr="Imag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0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87"/>
                    <a:stretch/>
                  </pic:blipFill>
                  <pic:spPr bwMode="auto">
                    <a:xfrm>
                      <a:off x="0" y="0"/>
                      <a:ext cx="5486400" cy="92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743864">
        <w:rPr>
          <w:rStyle w:val="WelementCtrl7"/>
          <w:b w:val="0"/>
          <w:smallCaps w:val="0"/>
          <w:spacing w:val="20"/>
          <w:sz w:val="28"/>
          <w:szCs w:val="28"/>
        </w:rPr>
        <w:br w:type="page"/>
      </w:r>
    </w:p>
    <w:p w14:paraId="6811CFFA" w14:textId="77777777" w:rsidR="001D1B13" w:rsidRPr="00D57D92" w:rsidRDefault="000D0938" w:rsidP="00023DF8">
      <w:pPr>
        <w:pStyle w:val="Heading2"/>
      </w:pPr>
      <w:r w:rsidRPr="00D57D92">
        <w:rPr>
          <w:noProof/>
        </w:rPr>
        <w:lastRenderedPageBreak/>
        <w:drawing>
          <wp:inline distT="0" distB="0" distL="0" distR="0" wp14:anchorId="7919750B" wp14:editId="60AC1DAE">
            <wp:extent cx="595993" cy="769824"/>
            <wp:effectExtent l="0" t="0" r="127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S tree 156x20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93" cy="76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D35" w:rsidRPr="00D57D92">
        <w:br/>
      </w:r>
      <w:r w:rsidR="001D1B13" w:rsidRPr="00D57D92">
        <w:t>Welcome to Church!</w:t>
      </w:r>
    </w:p>
    <w:p w14:paraId="0E64A72E" w14:textId="77777777" w:rsidR="001D1B13" w:rsidRPr="00D57D92" w:rsidRDefault="001D1B13" w:rsidP="00023DF8">
      <w:pPr>
        <w:pStyle w:val="BodyText"/>
      </w:pPr>
      <w:r w:rsidRPr="00D57D92">
        <w:t xml:space="preserve">Gathered in 1744, the Congregational Church of Salisbury is an Open and Affirming member of the United Church of Christ. It is also a welcoming home to people from a great variety of church backgrounds and life experiences. Your presence is a gift to us! We hope you will feel God’s Spirit here today through our worship and fellowship. </w:t>
      </w:r>
    </w:p>
    <w:p w14:paraId="466E3EC4" w14:textId="77777777" w:rsidR="001D1B13" w:rsidRPr="00D57D92" w:rsidRDefault="001D1B13" w:rsidP="00023DF8">
      <w:pPr>
        <w:pStyle w:val="BodyText"/>
        <w:jc w:val="center"/>
        <w:rPr>
          <w:rFonts w:ascii="-webkit-standard" w:hAnsi="-webkit-standard"/>
          <w:i/>
          <w:iCs/>
        </w:rPr>
      </w:pPr>
      <w:r w:rsidRPr="00D57D92">
        <w:rPr>
          <w:i/>
          <w:iCs/>
        </w:rPr>
        <w:t xml:space="preserve">We seek to love God with all our hearts, souls, and minds and love our neighbors as ourselves. This Church is </w:t>
      </w:r>
      <w:r w:rsidRPr="00D57D92">
        <w:rPr>
          <w:b/>
          <w:bCs/>
          <w:i/>
          <w:iCs/>
        </w:rPr>
        <w:t>Open</w:t>
      </w:r>
      <w:r w:rsidRPr="00D57D92">
        <w:rPr>
          <w:i/>
          <w:iCs/>
        </w:rPr>
        <w:t xml:space="preserve"> to all for participation, membership, leadership and employment regardless of race, ancestry, class, gender identity, physical and mental ability or sexual orientation. We </w:t>
      </w:r>
      <w:r w:rsidRPr="00D57D92">
        <w:rPr>
          <w:b/>
          <w:bCs/>
          <w:i/>
          <w:iCs/>
        </w:rPr>
        <w:t>Affirm</w:t>
      </w:r>
      <w:r w:rsidRPr="00D57D92">
        <w:rPr>
          <w:i/>
          <w:iCs/>
        </w:rPr>
        <w:t xml:space="preserve"> each individual as a child of God, celebrating the total identity of each</w:t>
      </w:r>
      <w:r w:rsidR="00374CFF" w:rsidRPr="00D57D92">
        <w:rPr>
          <w:i/>
          <w:iCs/>
        </w:rPr>
        <w:t> </w:t>
      </w:r>
      <w:r w:rsidRPr="00D57D92">
        <w:rPr>
          <w:i/>
          <w:iCs/>
        </w:rPr>
        <w:t>person.</w:t>
      </w:r>
    </w:p>
    <w:p w14:paraId="0E6AC1BE" w14:textId="77777777" w:rsidR="001D1B13" w:rsidRPr="00D57D92" w:rsidRDefault="001D1B13" w:rsidP="00023DF8">
      <w:pPr>
        <w:pStyle w:val="BodyText"/>
        <w:jc w:val="center"/>
        <w:rPr>
          <w:rFonts w:ascii="-webkit-standard" w:hAnsi="-webkit-standard"/>
          <w:i/>
          <w:iCs/>
        </w:rPr>
      </w:pPr>
      <w:r w:rsidRPr="00D57D92">
        <w:rPr>
          <w:i/>
          <w:iCs/>
        </w:rPr>
        <w:t xml:space="preserve">As an </w:t>
      </w:r>
      <w:r w:rsidRPr="00D57D92">
        <w:rPr>
          <w:b/>
          <w:bCs/>
          <w:i/>
          <w:iCs/>
        </w:rPr>
        <w:t>Open and Affirming</w:t>
      </w:r>
      <w:r w:rsidRPr="00D57D92">
        <w:rPr>
          <w:i/>
          <w:iCs/>
        </w:rPr>
        <w:t xml:space="preserve"> Congregation, we commit to work toward ending ignorance, fear, hatred, prejudice, and discrimination against any person.</w:t>
      </w:r>
    </w:p>
    <w:p w14:paraId="30975603" w14:textId="77777777" w:rsidR="001D1B13" w:rsidRPr="00D57D92" w:rsidRDefault="001D1B13" w:rsidP="00023DF8">
      <w:pPr>
        <w:pStyle w:val="BodyText"/>
        <w:jc w:val="center"/>
        <w:rPr>
          <w:rFonts w:ascii="-webkit-standard" w:hAnsi="-webkit-standard"/>
          <w:i/>
          <w:iCs/>
        </w:rPr>
      </w:pPr>
      <w:r w:rsidRPr="00D57D92">
        <w:rPr>
          <w:i/>
          <w:iCs/>
        </w:rPr>
        <w:t xml:space="preserve">Whoever you are, wherever you are on life’s journey, </w:t>
      </w:r>
      <w:r w:rsidRPr="00D57D92">
        <w:rPr>
          <w:i/>
          <w:iCs/>
        </w:rPr>
        <w:br/>
        <w:t>you are welcome here!</w:t>
      </w:r>
    </w:p>
    <w:p w14:paraId="38CB8F93" w14:textId="77777777" w:rsidR="001D1B13" w:rsidRPr="00D57D92" w:rsidRDefault="001D1B13" w:rsidP="00023DF8">
      <w:pPr>
        <w:pStyle w:val="BodyText"/>
      </w:pPr>
      <w:r w:rsidRPr="00D57D92">
        <w:t xml:space="preserve">If you are visiting us, Welcome! Please sign our guest book and introduce yourself to our Pastor or to one of the Deacons. Fill out a welcome card in the pew to </w:t>
      </w:r>
      <w:r w:rsidR="00CC11D4" w:rsidRPr="00D57D92">
        <w:t xml:space="preserve">join </w:t>
      </w:r>
      <w:r w:rsidRPr="00D57D92">
        <w:t>our email list</w:t>
      </w:r>
      <w:r w:rsidR="00CC11D4" w:rsidRPr="00D57D92">
        <w:t>.</w:t>
      </w:r>
      <w:r w:rsidRPr="00D57D92">
        <w:t xml:space="preserve"> Assistive Listening Devices are available</w:t>
      </w:r>
      <w:r w:rsidR="00CC11D4" w:rsidRPr="00D57D92">
        <w:t>; p</w:t>
      </w:r>
      <w:r w:rsidRPr="00D57D92">
        <w:t>lease ask an usher for assistance</w:t>
      </w:r>
      <w:r w:rsidR="000D0938" w:rsidRPr="00D57D92">
        <w:t>.</w:t>
      </w:r>
    </w:p>
    <w:p w14:paraId="744FD61D" w14:textId="77777777" w:rsidR="001D1B13" w:rsidRPr="00D57D92" w:rsidRDefault="00CC11D4" w:rsidP="00023DF8">
      <w:pPr>
        <w:pStyle w:val="Heading4"/>
      </w:pPr>
      <w:r w:rsidRPr="00D57D92">
        <w:t xml:space="preserve">Kindly </w:t>
      </w:r>
      <w:r w:rsidR="001D1B13" w:rsidRPr="00D57D92">
        <w:t>set phones to silent (unless you’re expecting a call from Jesus)</w:t>
      </w:r>
      <w:r w:rsidR="000D0938" w:rsidRPr="00D57D92">
        <w:t>.</w:t>
      </w:r>
    </w:p>
    <w:p w14:paraId="35D5FCF7" w14:textId="77777777" w:rsidR="001D1B13" w:rsidRPr="00D57D92" w:rsidRDefault="001D1B13" w:rsidP="00023DF8">
      <w:pPr>
        <w:pStyle w:val="Heading2"/>
      </w:pPr>
      <w:r w:rsidRPr="00D57D92">
        <w:t>Today’s Worship Leaders</w:t>
      </w:r>
    </w:p>
    <w:p w14:paraId="6D564EE5" w14:textId="01B0937C" w:rsidR="001D1B13" w:rsidRPr="00D57D92" w:rsidRDefault="001D1B13" w:rsidP="00F43C3A">
      <w:pPr>
        <w:spacing w:after="120"/>
        <w:jc w:val="center"/>
      </w:pPr>
      <w:r w:rsidRPr="00D57D92">
        <w:rPr>
          <w:i/>
          <w:iCs/>
        </w:rPr>
        <w:t>Ushers:</w:t>
      </w:r>
      <w:r w:rsidR="00450404" w:rsidRPr="00D57D92">
        <w:t xml:space="preserve"> </w:t>
      </w:r>
      <w:r w:rsidR="00254739" w:rsidRPr="00D57D92">
        <w:t>Sharon Tingley and Joanne Taber</w:t>
      </w:r>
      <w:r w:rsidR="00E45675" w:rsidRPr="00D57D92">
        <w:br/>
      </w:r>
      <w:r w:rsidRPr="00D57D92">
        <w:rPr>
          <w:i/>
          <w:iCs/>
        </w:rPr>
        <w:t>Reader:</w:t>
      </w:r>
      <w:r w:rsidR="00584D76" w:rsidRPr="00D57D92">
        <w:t xml:space="preserve"> </w:t>
      </w:r>
      <w:r w:rsidR="00AE1BB4" w:rsidRPr="00D57D92">
        <w:t>Theresa Carroll</w:t>
      </w:r>
      <w:r w:rsidRPr="00D57D92">
        <w:t xml:space="preserve"> </w:t>
      </w:r>
      <w:r w:rsidR="002D4DDA" w:rsidRPr="00D57D92">
        <w:t>•</w:t>
      </w:r>
      <w:r w:rsidRPr="00D57D92">
        <w:t xml:space="preserve"> </w:t>
      </w:r>
      <w:r w:rsidRPr="00D57D92">
        <w:rPr>
          <w:i/>
          <w:iCs/>
        </w:rPr>
        <w:t>Deacon:</w:t>
      </w:r>
      <w:r w:rsidR="00F43C3A" w:rsidRPr="00D57D92">
        <w:t xml:space="preserve"> </w:t>
      </w:r>
      <w:r w:rsidR="00AE1BB4" w:rsidRPr="00D57D92">
        <w:t>Patricia Palmer</w:t>
      </w:r>
      <w:r w:rsidR="00584D76" w:rsidRPr="00D57D92">
        <w:t xml:space="preserve"> </w:t>
      </w:r>
    </w:p>
    <w:p w14:paraId="231D85C1" w14:textId="30C864C4" w:rsidR="001D1B13" w:rsidRPr="00D57D92" w:rsidRDefault="001D1B13" w:rsidP="00023DF8">
      <w:pPr>
        <w:pStyle w:val="BodyText"/>
        <w:jc w:val="center"/>
      </w:pPr>
      <w:r w:rsidRPr="00D57D92">
        <w:t xml:space="preserve">Flowers have been placed in the </w:t>
      </w:r>
      <w:r w:rsidR="00060A29" w:rsidRPr="00D57D92">
        <w:t>Meeting House</w:t>
      </w:r>
      <w:r w:rsidRPr="00D57D92">
        <w:t xml:space="preserve"> </w:t>
      </w:r>
      <w:r w:rsidR="00F3499A" w:rsidRPr="00D57D92">
        <w:t xml:space="preserve">by Anne Williams, </w:t>
      </w:r>
      <w:r w:rsidR="00F3499A" w:rsidRPr="00D57D92">
        <w:br/>
        <w:t>in honor of Easton Shedd</w:t>
      </w:r>
      <w:r w:rsidRPr="00D57D92">
        <w:t>.</w:t>
      </w:r>
      <w:r w:rsidR="00AE1BB4" w:rsidRPr="00D57D92">
        <w:t xml:space="preserve"> </w:t>
      </w:r>
    </w:p>
    <w:p w14:paraId="3EA0F995" w14:textId="77777777" w:rsidR="001D1B13" w:rsidRPr="00D57D92" w:rsidRDefault="001D1B13" w:rsidP="001D1B13">
      <w:pPr>
        <w:pStyle w:val="Copyright"/>
      </w:pPr>
      <w:bookmarkStart w:id="0" w:name="_Hlk26884455"/>
      <w:r w:rsidRPr="00D57D92">
        <w:t xml:space="preserve">Today’s liturgy is adapted and reprinted from </w:t>
      </w:r>
      <w:r w:rsidRPr="00D57D92">
        <w:rPr>
          <w:i/>
        </w:rPr>
        <w:t>Lectionary Liturgies</w:t>
      </w:r>
      <w:r w:rsidRPr="00D57D92">
        <w:t xml:space="preserve"> by the Rev. Thom Shuman © 202</w:t>
      </w:r>
      <w:r w:rsidR="00161BB9" w:rsidRPr="00D57D92">
        <w:t>2</w:t>
      </w:r>
      <w:r w:rsidRPr="00D57D92">
        <w:t xml:space="preserve"> (lectionaryliturgies.blogspot.com); used by permission. </w:t>
      </w:r>
      <w:bookmarkEnd w:id="0"/>
      <w:r w:rsidRPr="00D57D92">
        <w:br/>
        <w:t xml:space="preserve">Psalm adapted from </w:t>
      </w:r>
      <w:r w:rsidRPr="00D57D92">
        <w:rPr>
          <w:i/>
        </w:rPr>
        <w:t>The Psalms in Worship</w:t>
      </w:r>
      <w:r w:rsidRPr="00D57D92">
        <w:t>, Mary Susan Gast, © 2002; used by permission.</w:t>
      </w:r>
    </w:p>
    <w:p w14:paraId="40939302" w14:textId="77777777" w:rsidR="001D1B13" w:rsidRPr="00D57D92" w:rsidRDefault="001D1B13" w:rsidP="00023DF8">
      <w:pPr>
        <w:pStyle w:val="Heading2"/>
      </w:pPr>
      <w:r w:rsidRPr="00D57D92">
        <w:lastRenderedPageBreak/>
        <w:t>Our Ministry Team</w:t>
      </w:r>
    </w:p>
    <w:p w14:paraId="787B914F" w14:textId="77777777" w:rsidR="001D1B13" w:rsidRPr="00D57D92" w:rsidRDefault="001D1B13" w:rsidP="003D5E5D">
      <w:pPr>
        <w:jc w:val="center"/>
      </w:pPr>
      <w:r w:rsidRPr="00D57D92">
        <w:rPr>
          <w:b/>
        </w:rPr>
        <w:t xml:space="preserve">Ministers: </w:t>
      </w:r>
      <w:r w:rsidRPr="00D57D92">
        <w:t>All Participants in the Life of the Congregation</w:t>
      </w:r>
    </w:p>
    <w:p w14:paraId="37827EE2" w14:textId="77777777" w:rsidR="001D1B13" w:rsidRPr="00D57D92" w:rsidRDefault="001D1B13" w:rsidP="00023DF8">
      <w:pPr>
        <w:sectPr w:rsidR="001D1B13" w:rsidRPr="00D57D92" w:rsidSect="001D1B13">
          <w:footerReference w:type="default" r:id="rId17"/>
          <w:type w:val="continuous"/>
          <w:pgSz w:w="10080" w:h="12240" w:code="5"/>
          <w:pgMar w:top="720" w:right="720" w:bottom="720" w:left="720" w:header="720" w:footer="720" w:gutter="0"/>
          <w:cols w:space="720"/>
          <w:titlePg/>
          <w:docGrid w:linePitch="299"/>
        </w:sectPr>
      </w:pPr>
    </w:p>
    <w:p w14:paraId="244A6F42" w14:textId="77777777" w:rsidR="009E4B4C" w:rsidRPr="00D57D92" w:rsidRDefault="009E4B4C" w:rsidP="009E4B4C">
      <w:pPr>
        <w:pStyle w:val="Heading4"/>
      </w:pPr>
      <w:r w:rsidRPr="00D57D92">
        <w:t>Worship &amp; Music</w:t>
      </w:r>
    </w:p>
    <w:p w14:paraId="569AF192" w14:textId="77777777" w:rsidR="009E4B4C" w:rsidRPr="00D57D92" w:rsidRDefault="009E4B4C" w:rsidP="009E4B4C">
      <w:pPr>
        <w:pStyle w:val="Staff"/>
        <w:keepNext/>
      </w:pPr>
      <w:r w:rsidRPr="00D57D92">
        <w:rPr>
          <w:b/>
          <w:bCs/>
        </w:rPr>
        <w:t>Music Director</w:t>
      </w:r>
      <w:r w:rsidRPr="00D57D92">
        <w:t>: David Baranowski</w:t>
      </w:r>
    </w:p>
    <w:p w14:paraId="11324988" w14:textId="77777777" w:rsidR="009E4B4C" w:rsidRPr="00D57D92" w:rsidRDefault="009E4B4C" w:rsidP="009E4B4C">
      <w:pPr>
        <w:pStyle w:val="Staff"/>
        <w:keepNext/>
      </w:pPr>
      <w:r w:rsidRPr="00D57D92">
        <w:rPr>
          <w:b/>
          <w:bCs/>
        </w:rPr>
        <w:t>Bell Choir Director</w:t>
      </w:r>
      <w:r w:rsidRPr="00D57D92">
        <w:t>: Mary Davidson</w:t>
      </w:r>
    </w:p>
    <w:p w14:paraId="513B9190" w14:textId="77777777" w:rsidR="009E4B4C" w:rsidRPr="00D57D92" w:rsidRDefault="009E4B4C" w:rsidP="009E4B4C">
      <w:pPr>
        <w:pStyle w:val="Staff"/>
      </w:pPr>
      <w:r w:rsidRPr="00D57D92">
        <w:rPr>
          <w:b/>
          <w:bCs/>
        </w:rPr>
        <w:t>Cantor</w:t>
      </w:r>
      <w:r w:rsidRPr="00D57D92">
        <w:t>: Jennifer Oberto</w:t>
      </w:r>
    </w:p>
    <w:p w14:paraId="754C3320" w14:textId="77777777" w:rsidR="009E4B4C" w:rsidRPr="00D57D92" w:rsidRDefault="009E4B4C" w:rsidP="009E4B4C">
      <w:pPr>
        <w:pStyle w:val="Heading4"/>
      </w:pPr>
      <w:r w:rsidRPr="00D57D92">
        <w:t>Faith Formation</w:t>
      </w:r>
    </w:p>
    <w:p w14:paraId="07524F76" w14:textId="77777777" w:rsidR="009E4B4C" w:rsidRPr="00D57D92" w:rsidRDefault="00902C15" w:rsidP="009E4B4C">
      <w:pPr>
        <w:pStyle w:val="Staff"/>
      </w:pPr>
      <w:r w:rsidRPr="00D57D92">
        <w:rPr>
          <w:b/>
          <w:bCs/>
        </w:rPr>
        <w:t xml:space="preserve">Sunday </w:t>
      </w:r>
      <w:r w:rsidR="00346B93" w:rsidRPr="00D57D92">
        <w:rPr>
          <w:b/>
          <w:bCs/>
        </w:rPr>
        <w:t>School Coordinator</w:t>
      </w:r>
      <w:r w:rsidR="009E4B4C" w:rsidRPr="00D57D92">
        <w:t>:</w:t>
      </w:r>
      <w:r w:rsidR="009E4B4C" w:rsidRPr="00D57D92">
        <w:br/>
        <w:t>Holly Tierney</w:t>
      </w:r>
    </w:p>
    <w:p w14:paraId="7BBF06A7" w14:textId="77777777" w:rsidR="00902C15" w:rsidRPr="00D57D92" w:rsidRDefault="00902C15" w:rsidP="00902C15">
      <w:pPr>
        <w:pStyle w:val="Staff"/>
      </w:pPr>
      <w:r w:rsidRPr="00D57D92">
        <w:rPr>
          <w:b/>
          <w:bCs/>
        </w:rPr>
        <w:t>Sunday School Assistant</w:t>
      </w:r>
      <w:r w:rsidRPr="00D57D92">
        <w:t>:</w:t>
      </w:r>
      <w:r w:rsidRPr="00D57D92">
        <w:br/>
        <w:t xml:space="preserve">Jennifer </w:t>
      </w:r>
      <w:proofErr w:type="spellStart"/>
      <w:r w:rsidRPr="00D57D92">
        <w:t>Kronholm</w:t>
      </w:r>
      <w:proofErr w:type="spellEnd"/>
      <w:r w:rsidRPr="00D57D92">
        <w:t>-Clark</w:t>
      </w:r>
    </w:p>
    <w:p w14:paraId="6A6F3BFC" w14:textId="77777777" w:rsidR="000224AF" w:rsidRPr="00D57D92" w:rsidRDefault="000224AF" w:rsidP="00023DF8">
      <w:pPr>
        <w:pStyle w:val="Heading4"/>
        <w:sectPr w:rsidR="000224AF" w:rsidRPr="00D57D92" w:rsidSect="001D1B13">
          <w:type w:val="continuous"/>
          <w:pgSz w:w="10080" w:h="12240" w:code="5"/>
          <w:pgMar w:top="720" w:right="720" w:bottom="720" w:left="720" w:header="720" w:footer="720" w:gutter="0"/>
          <w:cols w:num="2" w:space="288"/>
          <w:titlePg/>
        </w:sectPr>
      </w:pPr>
    </w:p>
    <w:p w14:paraId="485D348C" w14:textId="77777777" w:rsidR="001D1B13" w:rsidRPr="00D57D92" w:rsidRDefault="001D1B13" w:rsidP="00023DF8">
      <w:pPr>
        <w:pStyle w:val="Heading4"/>
        <w:rPr>
          <w:bCs/>
        </w:rPr>
      </w:pPr>
      <w:r w:rsidRPr="00D57D92">
        <w:t>Holding the Parts Together</w:t>
      </w:r>
    </w:p>
    <w:p w14:paraId="3AB5BE52" w14:textId="77777777" w:rsidR="000224AF" w:rsidRPr="00D57D92" w:rsidRDefault="000224AF" w:rsidP="00023DF8">
      <w:pPr>
        <w:pStyle w:val="Staff"/>
        <w:rPr>
          <w:b/>
          <w:bCs/>
        </w:rPr>
        <w:sectPr w:rsidR="000224AF" w:rsidRPr="00D57D92" w:rsidSect="000224AF">
          <w:type w:val="continuous"/>
          <w:pgSz w:w="10080" w:h="12240" w:code="5"/>
          <w:pgMar w:top="720" w:right="720" w:bottom="720" w:left="720" w:header="720" w:footer="720" w:gutter="0"/>
          <w:cols w:space="288"/>
          <w:titlePg/>
        </w:sectPr>
      </w:pPr>
    </w:p>
    <w:p w14:paraId="695312FF" w14:textId="77777777" w:rsidR="001D1B13" w:rsidRPr="00D57D92" w:rsidRDefault="001D1B13" w:rsidP="00023DF8">
      <w:pPr>
        <w:pStyle w:val="Staff"/>
        <w:rPr>
          <w:bCs/>
        </w:rPr>
      </w:pPr>
      <w:r w:rsidRPr="00D57D92">
        <w:rPr>
          <w:b/>
          <w:bCs/>
        </w:rPr>
        <w:t>Administrative Assistant</w:t>
      </w:r>
      <w:r w:rsidRPr="00D57D92">
        <w:rPr>
          <w:bCs/>
        </w:rPr>
        <w:t>: Loriann Chevremont</w:t>
      </w:r>
    </w:p>
    <w:p w14:paraId="330CBE38" w14:textId="77777777" w:rsidR="001D1B13" w:rsidRPr="00D57D92" w:rsidRDefault="001D1B13" w:rsidP="00023DF8">
      <w:pPr>
        <w:pStyle w:val="Staff"/>
      </w:pPr>
      <w:r w:rsidRPr="00D57D92">
        <w:rPr>
          <w:b/>
        </w:rPr>
        <w:t>Bookkeeper</w:t>
      </w:r>
      <w:r w:rsidRPr="00D57D92">
        <w:t>: Alex Bercy</w:t>
      </w:r>
      <w:r w:rsidR="00D278FC" w:rsidRPr="00D57D92">
        <w:t xml:space="preserve"> </w:t>
      </w:r>
    </w:p>
    <w:p w14:paraId="0AEA2E4F" w14:textId="77777777" w:rsidR="00605E96" w:rsidRPr="00D57D92" w:rsidRDefault="00605E96" w:rsidP="00023DF8">
      <w:pPr>
        <w:pStyle w:val="Staff"/>
        <w:rPr>
          <w:bCs/>
        </w:rPr>
      </w:pPr>
      <w:r w:rsidRPr="00D57D92">
        <w:rPr>
          <w:b/>
        </w:rPr>
        <w:t>Sexton</w:t>
      </w:r>
      <w:r w:rsidRPr="00D57D92">
        <w:rPr>
          <w:bCs/>
        </w:rPr>
        <w:t>: Richard Tietjen</w:t>
      </w:r>
    </w:p>
    <w:p w14:paraId="54FF3682" w14:textId="77777777" w:rsidR="00D278FC" w:rsidRPr="00D57D92" w:rsidRDefault="001D1B13" w:rsidP="000224AF">
      <w:pPr>
        <w:pStyle w:val="Staff"/>
        <w:sectPr w:rsidR="00D278FC" w:rsidRPr="00D57D92" w:rsidSect="001D1B13">
          <w:type w:val="continuous"/>
          <w:pgSz w:w="10080" w:h="12240" w:code="5"/>
          <w:pgMar w:top="720" w:right="720" w:bottom="720" w:left="720" w:header="720" w:footer="720" w:gutter="0"/>
          <w:cols w:num="2" w:space="288"/>
          <w:titlePg/>
        </w:sectPr>
      </w:pPr>
      <w:r w:rsidRPr="00D57D92">
        <w:rPr>
          <w:b/>
        </w:rPr>
        <w:t>Church Officers</w:t>
      </w:r>
      <w:r w:rsidRPr="00D57D92">
        <w:t xml:space="preserve">: Betsy Beck, </w:t>
      </w:r>
      <w:r w:rsidRPr="00D57D92">
        <w:rPr>
          <w:i/>
        </w:rPr>
        <w:t>moderator</w:t>
      </w:r>
      <w:r w:rsidRPr="00D57D92">
        <w:t xml:space="preserve">; Jennifer Weigel, </w:t>
      </w:r>
      <w:r w:rsidRPr="00D57D92">
        <w:rPr>
          <w:i/>
        </w:rPr>
        <w:t>treasurer</w:t>
      </w:r>
      <w:r w:rsidRPr="00D57D92">
        <w:rPr>
          <w:iCs/>
        </w:rPr>
        <w:t xml:space="preserve">; </w:t>
      </w:r>
      <w:r w:rsidR="00060A29" w:rsidRPr="00D57D92">
        <w:rPr>
          <w:iCs/>
        </w:rPr>
        <w:br/>
      </w:r>
      <w:r w:rsidRPr="00D57D92">
        <w:rPr>
          <w:iCs/>
        </w:rPr>
        <w:t xml:space="preserve">Jennifer Oberto, </w:t>
      </w:r>
      <w:r w:rsidRPr="00D57D92">
        <w:rPr>
          <w:i/>
        </w:rPr>
        <w:t>clerk</w:t>
      </w:r>
      <w:r w:rsidR="00E74DBE" w:rsidRPr="00D57D92">
        <w:t xml:space="preserve"> </w:t>
      </w:r>
    </w:p>
    <w:p w14:paraId="5DDB00B3" w14:textId="77777777" w:rsidR="001D1B13" w:rsidRPr="00D57D92" w:rsidRDefault="001D1B13" w:rsidP="003D5E5D">
      <w:pPr>
        <w:pStyle w:val="Staff"/>
        <w:jc w:val="center"/>
      </w:pPr>
      <w:r w:rsidRPr="00D57D92">
        <w:rPr>
          <w:b/>
        </w:rPr>
        <w:t>Pastor and Teacher</w:t>
      </w:r>
      <w:r w:rsidR="002D4DDA" w:rsidRPr="00D57D92">
        <w:rPr>
          <w:bCs/>
        </w:rPr>
        <w:t>:</w:t>
      </w:r>
      <w:r w:rsidRPr="00D57D92">
        <w:rPr>
          <w:bCs/>
        </w:rPr>
        <w:t xml:space="preserve"> </w:t>
      </w:r>
      <w:r w:rsidRPr="00D57D92">
        <w:t>The Rev. Dr. John A. Nelson</w:t>
      </w:r>
    </w:p>
    <w:p w14:paraId="35B6CD50" w14:textId="77777777" w:rsidR="001D1B13" w:rsidRPr="00D57D92" w:rsidRDefault="001D1B13" w:rsidP="00023DF8">
      <w:pPr>
        <w:pStyle w:val="Heading2"/>
      </w:pPr>
      <w:r w:rsidRPr="00D57D92">
        <w:t>Occasions for Service, Witness, and Prayer</w:t>
      </w:r>
    </w:p>
    <w:p w14:paraId="40EF3A53" w14:textId="77777777" w:rsidR="001D1B13" w:rsidRPr="00D57D92" w:rsidRDefault="001D1B13" w:rsidP="00023DF8">
      <w:pPr>
        <w:pStyle w:val="Heading3"/>
        <w:rPr>
          <w:rStyle w:val="WelementCtrl7"/>
        </w:rPr>
      </w:pPr>
      <w:r w:rsidRPr="00D57D92">
        <w:rPr>
          <w:rStyle w:val="WelementCtrl7"/>
        </w:rPr>
        <w:t xml:space="preserve">In Our Prayers: </w:t>
      </w:r>
    </w:p>
    <w:p w14:paraId="349D47D6" w14:textId="77777777" w:rsidR="001D1B13" w:rsidRPr="00D57D92" w:rsidRDefault="001D1B13" w:rsidP="00023DF8">
      <w:pPr>
        <w:pStyle w:val="BT4"/>
      </w:pPr>
      <w:r w:rsidRPr="00D57D92">
        <w:t xml:space="preserve">We gladly list joys and concerns, and typically print them for four weeks </w:t>
      </w:r>
      <w:r w:rsidRPr="00D57D92">
        <w:br/>
        <w:t>after they are offered in worship. (Prayer requests may be renewed at any time.)</w:t>
      </w:r>
    </w:p>
    <w:p w14:paraId="10D9B3BD" w14:textId="77777777" w:rsidR="001D1B13" w:rsidRPr="00D57D92" w:rsidRDefault="001D1B13" w:rsidP="00023DF8">
      <w:pPr>
        <w:pStyle w:val="BodyText"/>
        <w:sectPr w:rsidR="001D1B13" w:rsidRPr="00D57D92" w:rsidSect="001D1B13">
          <w:headerReference w:type="even" r:id="rId18"/>
          <w:footerReference w:type="default" r:id="rId19"/>
          <w:footerReference w:type="first" r:id="rId20"/>
          <w:type w:val="continuous"/>
          <w:pgSz w:w="10080" w:h="12240" w:code="5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0B5578E5" w14:textId="77777777" w:rsidR="0068262E" w:rsidRPr="00D57D92" w:rsidRDefault="0068262E" w:rsidP="0068262E">
      <w:pPr>
        <w:pStyle w:val="Heading5"/>
      </w:pPr>
      <w:r w:rsidRPr="00D57D92">
        <w:t>New additions:</w:t>
      </w:r>
    </w:p>
    <w:p w14:paraId="690B959F" w14:textId="6CDB8845" w:rsidR="0068262E" w:rsidRPr="00D57D92" w:rsidRDefault="0068262E" w:rsidP="00077E63">
      <w:pPr>
        <w:pStyle w:val="Prayers"/>
      </w:pPr>
      <w:r w:rsidRPr="00D57D92">
        <w:t xml:space="preserve">Weekly prayer from UCC Global Ministries: for Global Ministries Mission Co-worker </w:t>
      </w:r>
      <w:r w:rsidR="00077E63" w:rsidRPr="00D57D92">
        <w:t xml:space="preserve">Ricardo </w:t>
      </w:r>
      <w:proofErr w:type="spellStart"/>
      <w:r w:rsidR="00077E63" w:rsidRPr="00D57D92">
        <w:t>Mayol</w:t>
      </w:r>
      <w:proofErr w:type="spellEnd"/>
      <w:r w:rsidR="00077E63" w:rsidRPr="00D57D92">
        <w:t>, serving with the Ecumenical Christian Council of Guatemala • Guatemalan Cultural Action • National Coordination of Widows of Guatemala.</w:t>
      </w:r>
    </w:p>
    <w:p w14:paraId="3D07A592" w14:textId="6DACB54E" w:rsidR="004E5F9A" w:rsidRPr="00D57D92" w:rsidRDefault="004E5F9A" w:rsidP="00077E63">
      <w:pPr>
        <w:pStyle w:val="Prayers"/>
      </w:pPr>
      <w:r w:rsidRPr="00D57D92">
        <w:t xml:space="preserve">Nan </w:t>
      </w:r>
      <w:proofErr w:type="spellStart"/>
      <w:r w:rsidRPr="00D57D92">
        <w:t>McLune</w:t>
      </w:r>
      <w:proofErr w:type="spellEnd"/>
      <w:r w:rsidRPr="00D57D92">
        <w:t xml:space="preserve">, in rehab. </w:t>
      </w:r>
    </w:p>
    <w:p w14:paraId="1F56EC6A" w14:textId="77777777" w:rsidR="0068262E" w:rsidRPr="00D57D92" w:rsidRDefault="0068262E" w:rsidP="0068262E">
      <w:pPr>
        <w:pStyle w:val="Heading5"/>
      </w:pPr>
      <w:r w:rsidRPr="00D57D92">
        <w:t>Continuing concerns:</w:t>
      </w:r>
    </w:p>
    <w:p w14:paraId="64B86FF4" w14:textId="2A1CAC1E" w:rsidR="0068262E" w:rsidRPr="00D57D92" w:rsidRDefault="0068262E" w:rsidP="0068262E">
      <w:pPr>
        <w:pStyle w:val="Prayers"/>
      </w:pPr>
      <w:r w:rsidRPr="00D57D92">
        <w:t xml:space="preserve">Lee Collins, recovering from foot surgery • the community of Bristol, CT, grieving the deaths of Sgt. Dustin </w:t>
      </w:r>
      <w:proofErr w:type="spellStart"/>
      <w:r w:rsidRPr="00D57D92">
        <w:t>DeMonte</w:t>
      </w:r>
      <w:proofErr w:type="spellEnd"/>
      <w:r w:rsidRPr="00D57D92">
        <w:t xml:space="preserve"> and Officer Alex </w:t>
      </w:r>
      <w:proofErr w:type="spellStart"/>
      <w:r w:rsidRPr="00D57D92">
        <w:t>Hamzy</w:t>
      </w:r>
      <w:proofErr w:type="spellEnd"/>
      <w:r w:rsidRPr="00D57D92">
        <w:t xml:space="preserve"> • Margaret </w:t>
      </w:r>
      <w:proofErr w:type="spellStart"/>
      <w:r w:rsidRPr="00D57D92">
        <w:t>Haubrich</w:t>
      </w:r>
      <w:proofErr w:type="spellEnd"/>
      <w:r w:rsidRPr="00D57D92">
        <w:t>, in memory care • Baby Sid, grandson of Susie Belcher, born with esophageal atresia, for all giving him care, and for his family • The people of Ukraine and all striving to end war • All those serving or living in war or conflict zones around the world.</w:t>
      </w:r>
    </w:p>
    <w:p w14:paraId="12ABCE7E" w14:textId="4B8771F3" w:rsidR="0068262E" w:rsidRPr="00D57D92" w:rsidRDefault="0068262E" w:rsidP="0068262E">
      <w:pPr>
        <w:pStyle w:val="Prayers"/>
      </w:pPr>
      <w:r w:rsidRPr="00D57D92">
        <w:t xml:space="preserve">For those in treatment for cancer — John Lomanto, Jenny, Frank </w:t>
      </w:r>
      <w:proofErr w:type="spellStart"/>
      <w:r w:rsidRPr="00D57D92">
        <w:t>Swaye</w:t>
      </w:r>
      <w:proofErr w:type="spellEnd"/>
      <w:r w:rsidRPr="00D57D92">
        <w:t>, David </w:t>
      </w:r>
      <w:proofErr w:type="spellStart"/>
      <w:r w:rsidRPr="00D57D92">
        <w:t>Douyea</w:t>
      </w:r>
      <w:proofErr w:type="spellEnd"/>
      <w:r w:rsidRPr="00D57D92">
        <w:t xml:space="preserve">, </w:t>
      </w:r>
      <w:proofErr w:type="spellStart"/>
      <w:r w:rsidRPr="00D57D92">
        <w:t>MingMing</w:t>
      </w:r>
      <w:proofErr w:type="spellEnd"/>
      <w:r w:rsidRPr="00D57D92">
        <w:t xml:space="preserve">, Deborah Merwin, Keith </w:t>
      </w:r>
      <w:proofErr w:type="gramStart"/>
      <w:r w:rsidRPr="00D57D92">
        <w:t>Blanton</w:t>
      </w:r>
      <w:proofErr w:type="gramEnd"/>
      <w:r w:rsidRPr="00D57D92">
        <w:t xml:space="preserve"> and others — prayers for healing and strength.</w:t>
      </w:r>
    </w:p>
    <w:p w14:paraId="641D6BFF" w14:textId="77777777" w:rsidR="0068262E" w:rsidRPr="00D57D92" w:rsidRDefault="0068262E" w:rsidP="0068262E">
      <w:pPr>
        <w:pStyle w:val="Heading5"/>
      </w:pPr>
      <w:r w:rsidRPr="00D57D92">
        <w:t xml:space="preserve">Family &amp; Friends </w:t>
      </w:r>
      <w:r w:rsidRPr="00D57D92">
        <w:br/>
        <w:t>who have passed away</w:t>
      </w:r>
    </w:p>
    <w:p w14:paraId="57C506A1" w14:textId="375221D0" w:rsidR="0068262E" w:rsidRPr="00D57D92" w:rsidRDefault="0068262E" w:rsidP="0068262E">
      <w:pPr>
        <w:pStyle w:val="Prayers"/>
      </w:pPr>
      <w:r w:rsidRPr="00D57D92">
        <w:t>Families and friends of more than 40,546 beloveds who have died due to Covid-19 disease in the last four weeks, including 10,846 in the US.</w:t>
      </w:r>
    </w:p>
    <w:p w14:paraId="3C9C2508" w14:textId="77777777" w:rsidR="0068262E" w:rsidRPr="00D57D92" w:rsidRDefault="0068262E" w:rsidP="0068262E">
      <w:pPr>
        <w:pStyle w:val="Prayers"/>
      </w:pPr>
      <w:r w:rsidRPr="00D57D92">
        <w:t xml:space="preserve">We thank God for the gift of </w:t>
      </w:r>
      <w:proofErr w:type="gramStart"/>
      <w:r w:rsidRPr="00D57D92">
        <w:t>life, and</w:t>
      </w:r>
      <w:proofErr w:type="gramEnd"/>
      <w:r w:rsidRPr="00D57D92">
        <w:t xml:space="preserve"> pray for the Spirit’s strong presence with family and friends who grieve. </w:t>
      </w:r>
    </w:p>
    <w:p w14:paraId="4D4575E1" w14:textId="77777777" w:rsidR="0068262E" w:rsidRPr="00D57D92" w:rsidRDefault="0068262E" w:rsidP="0068262E">
      <w:pPr>
        <w:pStyle w:val="Heading5"/>
      </w:pPr>
      <w:r w:rsidRPr="00D57D92">
        <w:t>Thanksgivings</w:t>
      </w:r>
    </w:p>
    <w:p w14:paraId="7CC807A2" w14:textId="3B72FFB7" w:rsidR="0068262E" w:rsidRPr="00D57D92" w:rsidRDefault="00712CF3" w:rsidP="0068262E">
      <w:pPr>
        <w:pStyle w:val="Prayers"/>
      </w:pPr>
      <w:r>
        <w:t xml:space="preserve">Mariella </w:t>
      </w:r>
      <w:proofErr w:type="spellStart"/>
      <w:r>
        <w:t>Stuto</w:t>
      </w:r>
      <w:proofErr w:type="spellEnd"/>
      <w:r>
        <w:t xml:space="preserve">, </w:t>
      </w:r>
      <w:proofErr w:type="gramStart"/>
      <w:r>
        <w:t>grand-</w:t>
      </w:r>
      <w:r w:rsidR="00FC1C09">
        <w:t>niece</w:t>
      </w:r>
      <w:proofErr w:type="gramEnd"/>
      <w:r>
        <w:t xml:space="preserve"> of Loriann Chevremont, born October 24</w:t>
      </w:r>
      <w:r w:rsidRPr="00712CF3">
        <w:rPr>
          <w:vertAlign w:val="superscript"/>
        </w:rPr>
        <w:t>th</w:t>
      </w:r>
      <w:r>
        <w:t xml:space="preserve"> • </w:t>
      </w:r>
      <w:r w:rsidR="0068262E" w:rsidRPr="00D57D92">
        <w:t>Asa Duncan Offensend, grandson of Janet and David, born</w:t>
      </w:r>
      <w:r w:rsidR="00FC1C09">
        <w:t> </w:t>
      </w:r>
      <w:r w:rsidR="0068262E" w:rsidRPr="00D57D92">
        <w:t>October 12</w:t>
      </w:r>
      <w:r w:rsidR="0068262E" w:rsidRPr="00D57D92">
        <w:rPr>
          <w:vertAlign w:val="superscript"/>
        </w:rPr>
        <w:t>th</w:t>
      </w:r>
      <w:r w:rsidR="0068262E" w:rsidRPr="00D57D92">
        <w:t xml:space="preserve"> </w:t>
      </w:r>
    </w:p>
    <w:p w14:paraId="4F5B9970" w14:textId="77777777" w:rsidR="001D1B13" w:rsidRPr="00D57D92" w:rsidRDefault="001D1B13" w:rsidP="00023DF8">
      <w:pPr>
        <w:pStyle w:val="BodyText"/>
        <w:sectPr w:rsidR="001D1B13" w:rsidRPr="00D57D92" w:rsidSect="001D1B13">
          <w:type w:val="continuous"/>
          <w:pgSz w:w="10080" w:h="12240" w:code="5"/>
          <w:pgMar w:top="720" w:right="720" w:bottom="720" w:left="720" w:header="720" w:footer="720" w:gutter="0"/>
          <w:cols w:num="2" w:space="288"/>
          <w:titlePg/>
          <w:docGrid w:linePitch="360"/>
        </w:sectPr>
      </w:pPr>
    </w:p>
    <w:p w14:paraId="081A4697" w14:textId="77777777" w:rsidR="001D1B13" w:rsidRPr="00D57D92" w:rsidRDefault="001D1B13" w:rsidP="00023DF8">
      <w:pPr>
        <w:pStyle w:val="BT5"/>
      </w:pPr>
      <w:r w:rsidRPr="00D57D92">
        <w:rPr>
          <w:rStyle w:val="Strong"/>
        </w:rPr>
        <w:lastRenderedPageBreak/>
        <w:t>If you would like a pastoral visit,</w:t>
      </w:r>
      <w:r w:rsidRPr="00D57D92">
        <w:t xml:space="preserve"> please call the church office (</w:t>
      </w:r>
      <w:r w:rsidRPr="00D57D92">
        <w:rPr>
          <w:lang w:val="en"/>
        </w:rPr>
        <w:t>860</w:t>
      </w:r>
      <w:r w:rsidRPr="00D57D92">
        <w:rPr>
          <w:lang w:val="en"/>
        </w:rPr>
        <w:noBreakHyphen/>
        <w:t>435</w:t>
      </w:r>
      <w:r w:rsidRPr="00D57D92">
        <w:rPr>
          <w:lang w:val="en"/>
        </w:rPr>
        <w:noBreakHyphen/>
        <w:t>2442</w:t>
      </w:r>
      <w:r w:rsidRPr="00D57D92">
        <w:t>) or email Pastor John (jnelson@salisburyucc.org). Sometimes we don’t find out about an injury or illness or other need until long after — so please call!</w:t>
      </w:r>
    </w:p>
    <w:p w14:paraId="7312CDB8" w14:textId="77777777" w:rsidR="001D1B13" w:rsidRPr="00D57D92" w:rsidRDefault="001D1B13" w:rsidP="00CB3062">
      <w:pPr>
        <w:pStyle w:val="Heading2"/>
        <w:spacing w:before="600"/>
      </w:pPr>
      <w:r w:rsidRPr="00D57D92">
        <w:t xml:space="preserve">This Week at </w:t>
      </w:r>
      <w:r w:rsidRPr="00D57D92">
        <w:rPr>
          <w:bCs/>
          <w:szCs w:val="28"/>
        </w:rPr>
        <w:t>Salisbury</w:t>
      </w:r>
      <w:r w:rsidRPr="00D57D92">
        <w:t xml:space="preserve"> UCC</w:t>
      </w:r>
    </w:p>
    <w:p w14:paraId="336AF4E5" w14:textId="77777777" w:rsidR="001D1B13" w:rsidRPr="00D57D92" w:rsidRDefault="001D1B13" w:rsidP="00023DF8">
      <w:pPr>
        <w:pStyle w:val="Date"/>
        <w:sectPr w:rsidR="001D1B13" w:rsidRPr="00D57D92" w:rsidSect="001D1B13">
          <w:type w:val="continuous"/>
          <w:pgSz w:w="10080" w:h="12240" w:code="5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2941C225" w14:textId="36E66269" w:rsidR="001D1B13" w:rsidRPr="00D57D92" w:rsidRDefault="001D1B13" w:rsidP="00023DF8">
      <w:pPr>
        <w:pStyle w:val="Date"/>
      </w:pPr>
      <w:r w:rsidRPr="00D57D92">
        <w:t xml:space="preserve">Sunday, </w:t>
      </w:r>
      <w:r w:rsidR="003853FF" w:rsidRPr="00D57D92">
        <w:t>30 October</w:t>
      </w:r>
    </w:p>
    <w:p w14:paraId="142952B1" w14:textId="50CEE5A5" w:rsidR="003853FF" w:rsidRPr="00D57D92" w:rsidRDefault="003853FF" w:rsidP="00A40841">
      <w:pPr>
        <w:pStyle w:val="Event"/>
      </w:pPr>
      <w:r w:rsidRPr="00D57D92">
        <w:rPr>
          <w:smallCaps/>
        </w:rPr>
        <w:t>9:45am</w:t>
      </w:r>
      <w:r w:rsidRPr="00D57D92">
        <w:tab/>
        <w:t>Online fellowship (via Zoom)</w:t>
      </w:r>
    </w:p>
    <w:p w14:paraId="5801DCF6" w14:textId="59C5CBD3" w:rsidR="00A40841" w:rsidRPr="00D57D92" w:rsidRDefault="00A40841" w:rsidP="00A40841">
      <w:pPr>
        <w:pStyle w:val="Event"/>
      </w:pPr>
      <w:r w:rsidRPr="00D57D92">
        <w:rPr>
          <w:smallCaps/>
        </w:rPr>
        <w:t>10am</w:t>
      </w:r>
      <w:r w:rsidRPr="00D57D92">
        <w:rPr>
          <w:smallCaps/>
        </w:rPr>
        <w:tab/>
      </w:r>
      <w:r w:rsidRPr="00D57D92">
        <w:t xml:space="preserve">Worship </w:t>
      </w:r>
    </w:p>
    <w:p w14:paraId="5A86A3E1" w14:textId="3A9E0CCE" w:rsidR="001D1B13" w:rsidRPr="00D57D92" w:rsidRDefault="001D1B13" w:rsidP="00023DF8">
      <w:pPr>
        <w:pStyle w:val="Event"/>
      </w:pPr>
      <w:r w:rsidRPr="00D57D92">
        <w:t>11</w:t>
      </w:r>
      <w:r w:rsidRPr="00D57D92">
        <w:rPr>
          <w:smallCaps/>
        </w:rPr>
        <w:t>am</w:t>
      </w:r>
      <w:r w:rsidRPr="00D57D92">
        <w:rPr>
          <w:smallCaps/>
        </w:rPr>
        <w:tab/>
      </w:r>
      <w:r w:rsidR="003853FF" w:rsidRPr="00D57D92">
        <w:t>278</w:t>
      </w:r>
      <w:r w:rsidR="003853FF" w:rsidRPr="00D57D92">
        <w:rPr>
          <w:vertAlign w:val="superscript"/>
        </w:rPr>
        <w:t>th</w:t>
      </w:r>
      <w:r w:rsidR="003853FF" w:rsidRPr="00D57D92">
        <w:t xml:space="preserve"> Annual Meeting, Part I</w:t>
      </w:r>
    </w:p>
    <w:p w14:paraId="7A49D8C2" w14:textId="268086A8" w:rsidR="001D1B13" w:rsidRPr="00D57D92" w:rsidRDefault="001D1B13" w:rsidP="00023DF8">
      <w:pPr>
        <w:pStyle w:val="Date"/>
      </w:pPr>
      <w:r w:rsidRPr="00D57D92">
        <w:t xml:space="preserve">Monday, </w:t>
      </w:r>
      <w:r w:rsidR="003853FF" w:rsidRPr="00D57D92">
        <w:t>31 October</w:t>
      </w:r>
    </w:p>
    <w:p w14:paraId="7E0D8B80" w14:textId="77777777" w:rsidR="001D1B13" w:rsidRPr="00D57D92" w:rsidRDefault="001D1B13" w:rsidP="00375361">
      <w:pPr>
        <w:pStyle w:val="Event"/>
      </w:pPr>
      <w:r w:rsidRPr="00D57D92">
        <w:t>11:</w:t>
      </w:r>
      <w:r w:rsidRPr="00D57D92">
        <w:rPr>
          <w:smallCaps/>
        </w:rPr>
        <w:t>30am</w:t>
      </w:r>
      <w:r w:rsidRPr="00D57D92">
        <w:t xml:space="preserve"> Duplicate Bridge Club</w:t>
      </w:r>
    </w:p>
    <w:p w14:paraId="68ADA59C" w14:textId="6ED55906" w:rsidR="001D1B13" w:rsidRPr="00D57D92" w:rsidRDefault="001D1B13" w:rsidP="00023DF8">
      <w:pPr>
        <w:pStyle w:val="Date"/>
      </w:pPr>
      <w:r w:rsidRPr="00D57D92">
        <w:t xml:space="preserve">Tuesday, </w:t>
      </w:r>
      <w:r w:rsidR="003853FF" w:rsidRPr="00D57D92">
        <w:t>1 November</w:t>
      </w:r>
    </w:p>
    <w:p w14:paraId="7E716E1E" w14:textId="00B16439" w:rsidR="003853FF" w:rsidRPr="00D57D92" w:rsidRDefault="003853FF" w:rsidP="005867FF">
      <w:pPr>
        <w:pStyle w:val="Event"/>
      </w:pPr>
      <w:r w:rsidRPr="00D57D92">
        <w:rPr>
          <w:smallCaps/>
        </w:rPr>
        <w:t>4pm</w:t>
      </w:r>
      <w:r w:rsidRPr="00D57D92">
        <w:rPr>
          <w:smallCaps/>
        </w:rPr>
        <w:tab/>
      </w:r>
      <w:r w:rsidRPr="00D57D92">
        <w:t>Centering Prayer (via Zoom)</w:t>
      </w:r>
    </w:p>
    <w:p w14:paraId="68B7321A" w14:textId="7187B681" w:rsidR="005867FF" w:rsidRPr="00D57D92" w:rsidRDefault="005867FF" w:rsidP="005867FF">
      <w:pPr>
        <w:pStyle w:val="Event"/>
      </w:pPr>
      <w:r w:rsidRPr="00D57D92">
        <w:t>5:</w:t>
      </w:r>
      <w:r w:rsidRPr="00D57D92">
        <w:rPr>
          <w:smallCaps/>
        </w:rPr>
        <w:t>15pm</w:t>
      </w:r>
      <w:r w:rsidRPr="00D57D92">
        <w:tab/>
        <w:t>Hand Bell Choir</w:t>
      </w:r>
    </w:p>
    <w:p w14:paraId="570A06E1" w14:textId="55897755" w:rsidR="001D1B13" w:rsidRPr="00D57D92" w:rsidRDefault="001D1B13" w:rsidP="00023DF8">
      <w:pPr>
        <w:pStyle w:val="Date"/>
        <w:rPr>
          <w:bCs/>
        </w:rPr>
      </w:pPr>
      <w:r w:rsidRPr="00D57D92">
        <w:br w:type="column"/>
      </w:r>
      <w:r w:rsidRPr="00D57D92">
        <w:t>Wednesday,</w:t>
      </w:r>
      <w:r w:rsidR="00450404" w:rsidRPr="00D57D92">
        <w:t xml:space="preserve"> </w:t>
      </w:r>
      <w:r w:rsidR="003853FF" w:rsidRPr="00D57D92">
        <w:t>2 November</w:t>
      </w:r>
    </w:p>
    <w:p w14:paraId="36B6D41C" w14:textId="77777777" w:rsidR="001D1B13" w:rsidRPr="00D57D92" w:rsidRDefault="000D0938" w:rsidP="00023DF8">
      <w:pPr>
        <w:pStyle w:val="Event"/>
      </w:pPr>
      <w:r w:rsidRPr="00D57D92">
        <w:t>12:30</w:t>
      </w:r>
      <w:r w:rsidRPr="00D57D92">
        <w:rPr>
          <w:smallCaps/>
        </w:rPr>
        <w:t>p</w:t>
      </w:r>
      <w:r w:rsidR="001D1B13" w:rsidRPr="00D57D92">
        <w:rPr>
          <w:smallCaps/>
        </w:rPr>
        <w:t>m</w:t>
      </w:r>
      <w:r w:rsidR="001D1B13" w:rsidRPr="00D57D92">
        <w:rPr>
          <w:smallCaps/>
        </w:rPr>
        <w:tab/>
      </w:r>
      <w:r w:rsidR="001D1B13" w:rsidRPr="00D57D92">
        <w:t>Staff Meeting</w:t>
      </w:r>
    </w:p>
    <w:p w14:paraId="1EF3FF01" w14:textId="77777777" w:rsidR="00E75C2F" w:rsidRPr="00D57D92" w:rsidRDefault="00432C83" w:rsidP="00E75C2F">
      <w:pPr>
        <w:pStyle w:val="Event"/>
      </w:pPr>
      <w:r w:rsidRPr="00D57D92">
        <w:t>4</w:t>
      </w:r>
      <w:r w:rsidRPr="00D57D92">
        <w:rPr>
          <w:smallCaps/>
        </w:rPr>
        <w:t>pm</w:t>
      </w:r>
      <w:r w:rsidRPr="00D57D92">
        <w:tab/>
        <w:t>Women’s Bible Study</w:t>
      </w:r>
    </w:p>
    <w:p w14:paraId="118A921F" w14:textId="77777777" w:rsidR="00E75C2F" w:rsidRPr="00D57D92" w:rsidRDefault="00E75C2F" w:rsidP="00E75C2F">
      <w:pPr>
        <w:pStyle w:val="Event"/>
        <w:rPr>
          <w:smallCaps/>
        </w:rPr>
      </w:pPr>
      <w:r w:rsidRPr="00D57D92">
        <w:rPr>
          <w:smallCaps/>
        </w:rPr>
        <w:fldChar w:fldCharType="begin"/>
      </w:r>
      <w:r w:rsidRPr="00D57D92">
        <w:rPr>
          <w:smallCaps/>
        </w:rPr>
        <w:instrText xml:space="preserve"> </w:instrText>
      </w:r>
      <w:r w:rsidRPr="00D57D92">
        <w:instrText>macrobutton no 5:</w:instrText>
      </w:r>
      <w:r w:rsidRPr="00D57D92">
        <w:rPr>
          <w:smallCaps/>
        </w:rPr>
        <w:instrText>30pm</w:instrText>
      </w:r>
      <w:r w:rsidRPr="00D57D92">
        <w:tab/>
        <w:instrText>Board of Christian Action meeting</w:instrText>
      </w:r>
      <w:r w:rsidRPr="00D57D92">
        <w:rPr>
          <w:smallCaps/>
        </w:rPr>
        <w:instrText xml:space="preserve"> </w:instrText>
      </w:r>
      <w:r w:rsidRPr="00D57D92">
        <w:rPr>
          <w:smallCaps/>
        </w:rPr>
        <w:fldChar w:fldCharType="end"/>
      </w:r>
    </w:p>
    <w:p w14:paraId="0741C5A2" w14:textId="76CFE247" w:rsidR="001D1B13" w:rsidRPr="00D57D92" w:rsidRDefault="001D1B13" w:rsidP="00023DF8">
      <w:pPr>
        <w:pStyle w:val="Date"/>
      </w:pPr>
      <w:r w:rsidRPr="00D57D92">
        <w:t>Thursday,</w:t>
      </w:r>
      <w:r w:rsidR="00450404" w:rsidRPr="00D57D92">
        <w:t xml:space="preserve"> </w:t>
      </w:r>
      <w:r w:rsidR="003853FF" w:rsidRPr="00D57D92">
        <w:t>3 November</w:t>
      </w:r>
    </w:p>
    <w:p w14:paraId="336DA805" w14:textId="77777777" w:rsidR="00023DF8" w:rsidRPr="00D57D92" w:rsidRDefault="00023DF8" w:rsidP="00023DF8">
      <w:pPr>
        <w:pStyle w:val="Event"/>
      </w:pPr>
      <w:r w:rsidRPr="00D57D92">
        <w:rPr>
          <w:smallCaps/>
        </w:rPr>
        <w:t>7pm</w:t>
      </w:r>
      <w:r w:rsidRPr="00D57D92">
        <w:rPr>
          <w:smallCaps/>
        </w:rPr>
        <w:tab/>
      </w:r>
      <w:r w:rsidRPr="00D57D92">
        <w:t>Choir Rehearsal</w:t>
      </w:r>
    </w:p>
    <w:p w14:paraId="10D3A57B" w14:textId="29E889FD" w:rsidR="001D1B13" w:rsidRPr="00D57D92" w:rsidRDefault="001D1B13" w:rsidP="00023DF8">
      <w:pPr>
        <w:pStyle w:val="Date"/>
      </w:pPr>
      <w:r w:rsidRPr="00D57D92">
        <w:t>Friday,</w:t>
      </w:r>
      <w:r w:rsidR="00450404" w:rsidRPr="00D57D92">
        <w:t xml:space="preserve"> </w:t>
      </w:r>
      <w:r w:rsidR="003853FF" w:rsidRPr="00D57D92">
        <w:t>4 November</w:t>
      </w:r>
    </w:p>
    <w:p w14:paraId="2280209C" w14:textId="35A3B446" w:rsidR="001D1B13" w:rsidRPr="00D57D92" w:rsidRDefault="00432C83" w:rsidP="00023DF8">
      <w:pPr>
        <w:pStyle w:val="Event"/>
      </w:pPr>
      <w:r w:rsidRPr="00D57D92">
        <w:t>8</w:t>
      </w:r>
      <w:r w:rsidR="001D1B13" w:rsidRPr="00D57D92">
        <w:t>:</w:t>
      </w:r>
      <w:r w:rsidR="001D1B13" w:rsidRPr="00D57D92">
        <w:rPr>
          <w:smallCaps/>
        </w:rPr>
        <w:t>45am</w:t>
      </w:r>
      <w:r w:rsidR="001D1B13" w:rsidRPr="00D57D92">
        <w:tab/>
        <w:t>Men’s Bible Study</w:t>
      </w:r>
    </w:p>
    <w:p w14:paraId="6447A3E4" w14:textId="34C6BCB0" w:rsidR="00C17CE8" w:rsidRPr="00D57D92" w:rsidRDefault="00C17CE8" w:rsidP="00023DF8">
      <w:pPr>
        <w:pStyle w:val="Event"/>
      </w:pPr>
      <w:r w:rsidRPr="00D57D92">
        <w:rPr>
          <w:smallCaps/>
        </w:rPr>
        <w:t>Noon</w:t>
      </w:r>
      <w:r w:rsidRPr="00D57D92">
        <w:rPr>
          <w:smallCaps/>
        </w:rPr>
        <w:tab/>
      </w:r>
      <w:r w:rsidRPr="00D57D92">
        <w:t>Meeting House Music &amp; Meditation</w:t>
      </w:r>
    </w:p>
    <w:p w14:paraId="286FD65B" w14:textId="77777777" w:rsidR="001D1B13" w:rsidRPr="00D57D92" w:rsidRDefault="001D1B13" w:rsidP="00023DF8">
      <w:pPr>
        <w:pStyle w:val="Heading2"/>
        <w:sectPr w:rsidR="001D1B13" w:rsidRPr="00D57D92" w:rsidSect="001D1B13">
          <w:type w:val="continuous"/>
          <w:pgSz w:w="10080" w:h="12240" w:code="5"/>
          <w:pgMar w:top="720" w:right="720" w:bottom="720" w:left="720" w:header="720" w:footer="720" w:gutter="0"/>
          <w:cols w:num="2" w:space="720"/>
          <w:titlePg/>
          <w:docGrid w:linePitch="360"/>
        </w:sectPr>
      </w:pPr>
    </w:p>
    <w:p w14:paraId="657F1C70" w14:textId="77777777" w:rsidR="001D1B13" w:rsidRPr="00D57D92" w:rsidRDefault="001D1B13" w:rsidP="00023DF8">
      <w:pPr>
        <w:pStyle w:val="Staff"/>
      </w:pPr>
    </w:p>
    <w:p w14:paraId="5872DFCC" w14:textId="56BA6247" w:rsidR="001D1B13" w:rsidRPr="00D57D92" w:rsidRDefault="00CB3062" w:rsidP="00CB3062">
      <w:pPr>
        <w:pStyle w:val="Heading2"/>
        <w:spacing w:before="600"/>
      </w:pPr>
      <w:r w:rsidRPr="00D57D92">
        <w:rPr>
          <w:bCs/>
          <w:szCs w:val="28"/>
        </w:rPr>
        <w:drawing>
          <wp:anchor distT="0" distB="0" distL="114300" distR="114300" simplePos="0" relativeHeight="251664384" behindDoc="1" locked="0" layoutInCell="1" allowOverlap="1" wp14:anchorId="689FED32" wp14:editId="43001017">
            <wp:simplePos x="0" y="0"/>
            <wp:positionH relativeFrom="column">
              <wp:posOffset>3255010</wp:posOffset>
            </wp:positionH>
            <wp:positionV relativeFrom="page">
              <wp:posOffset>4570730</wp:posOffset>
            </wp:positionV>
            <wp:extent cx="2399030" cy="1349375"/>
            <wp:effectExtent l="0" t="0" r="0" b="0"/>
            <wp:wrapTight wrapText="bothSides">
              <wp:wrapPolygon edited="0">
                <wp:start x="9605" y="203"/>
                <wp:lineTo x="7661" y="813"/>
                <wp:lineTo x="3087" y="3049"/>
                <wp:lineTo x="3087" y="3863"/>
                <wp:lineTo x="2287" y="4879"/>
                <wp:lineTo x="1029" y="6912"/>
                <wp:lineTo x="572" y="8945"/>
                <wp:lineTo x="343" y="10165"/>
                <wp:lineTo x="686" y="13621"/>
                <wp:lineTo x="2058" y="17280"/>
                <wp:lineTo x="5374" y="20329"/>
                <wp:lineTo x="7890" y="21346"/>
                <wp:lineTo x="8347" y="21346"/>
                <wp:lineTo x="13035" y="21346"/>
                <wp:lineTo x="13379" y="21346"/>
                <wp:lineTo x="16352" y="20126"/>
                <wp:lineTo x="19325" y="17280"/>
                <wp:lineTo x="20811" y="13621"/>
                <wp:lineTo x="21154" y="10368"/>
                <wp:lineTo x="20582" y="7115"/>
                <wp:lineTo x="19325" y="5082"/>
                <wp:lineTo x="18410" y="3863"/>
                <wp:lineTo x="18524" y="3049"/>
                <wp:lineTo x="13836" y="813"/>
                <wp:lineTo x="11892" y="203"/>
                <wp:lineTo x="9605" y="203"/>
              </wp:wrapPolygon>
            </wp:wrapTight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B13" w:rsidRPr="00D57D92">
        <w:rPr>
          <w:bCs/>
          <w:szCs w:val="28"/>
        </w:rPr>
        <w:t>Opportunities</w:t>
      </w:r>
    </w:p>
    <w:p w14:paraId="14F222A9" w14:textId="420BB8B9" w:rsidR="004A2340" w:rsidRPr="00D57D92" w:rsidRDefault="004A2340" w:rsidP="004A2340">
      <w:pPr>
        <w:pStyle w:val="Heading5"/>
        <w:jc w:val="left"/>
        <w:rPr>
          <w:b/>
          <w:bCs/>
          <w:i/>
          <w:iCs/>
        </w:rPr>
      </w:pPr>
      <w:r w:rsidRPr="00D57D92">
        <w:rPr>
          <w:b/>
          <w:bCs/>
          <w:i/>
          <w:iCs/>
        </w:rPr>
        <w:t>Crescendo presents:</w:t>
      </w:r>
    </w:p>
    <w:p w14:paraId="5D19CDD1" w14:textId="21831537" w:rsidR="00C17CE8" w:rsidRPr="00D57D92" w:rsidRDefault="00C17CE8" w:rsidP="00CB3062">
      <w:pPr>
        <w:pStyle w:val="Heading5"/>
        <w:spacing w:after="120"/>
        <w:jc w:val="left"/>
      </w:pPr>
      <w:r w:rsidRPr="00D57D92">
        <w:t>Music Across Borders</w:t>
      </w:r>
      <w:r w:rsidRPr="00D57D92">
        <w:br/>
        <w:t xml:space="preserve">Baroque and Contemporary </w:t>
      </w:r>
      <w:r w:rsidR="004A2340" w:rsidRPr="00D57D92">
        <w:br/>
      </w:r>
      <w:r w:rsidRPr="00D57D92">
        <w:t>Eastern European Choral Works</w:t>
      </w:r>
    </w:p>
    <w:p w14:paraId="5B36CD53" w14:textId="2A9D91D4" w:rsidR="00C17CE8" w:rsidRPr="00D57D92" w:rsidRDefault="004A2340" w:rsidP="004A2340">
      <w:pPr>
        <w:pStyle w:val="BodyText"/>
      </w:pPr>
      <w:r w:rsidRPr="00D57D92">
        <w:t xml:space="preserve">Today (Oct 30), 4pm </w:t>
      </w:r>
      <w:r w:rsidRPr="00D57D92">
        <w:br/>
        <w:t>St. James Place, Great Barrington, MA</w:t>
      </w:r>
    </w:p>
    <w:p w14:paraId="79F02B42" w14:textId="2A94BDEF" w:rsidR="004A2340" w:rsidRPr="00D57D92" w:rsidRDefault="004A2340" w:rsidP="004A2340">
      <w:pPr>
        <w:pStyle w:val="BodyText"/>
      </w:pPr>
      <w:r w:rsidRPr="00D57D92">
        <w:t xml:space="preserve">Visit </w:t>
      </w:r>
      <w:r w:rsidRPr="00D57D92">
        <w:rPr>
          <w:b/>
          <w:bCs/>
          <w:spacing w:val="10"/>
        </w:rPr>
        <w:t>crescendomusic.org</w:t>
      </w:r>
      <w:r w:rsidRPr="00D57D92">
        <w:t xml:space="preserve"> for more information.</w:t>
      </w:r>
    </w:p>
    <w:p w14:paraId="35297253" w14:textId="203C1C91" w:rsidR="00C17CE8" w:rsidRPr="00D57D92" w:rsidRDefault="00CB3062" w:rsidP="00CB3062">
      <w:pPr>
        <w:pStyle w:val="Heading2"/>
      </w:pPr>
      <w:r w:rsidRPr="00D57D92">
        <w:lastRenderedPageBreak/>
        <w:t>Board of Christian Action Thanksgiving Coat Drive</w:t>
      </w:r>
    </w:p>
    <w:p w14:paraId="3D20B2F4" w14:textId="6861EF64" w:rsidR="00CB3062" w:rsidRPr="00D57D92" w:rsidRDefault="00CB3062" w:rsidP="00CB3062">
      <w:pPr>
        <w:pStyle w:val="BodyText"/>
        <w:keepNext/>
        <w:jc w:val="center"/>
      </w:pPr>
      <w:r w:rsidRPr="00D57D92">
        <w:t xml:space="preserve">We are collecting new or </w:t>
      </w:r>
      <w:proofErr w:type="gramStart"/>
      <w:r w:rsidRPr="00D57D92">
        <w:t>gently-used</w:t>
      </w:r>
      <w:proofErr w:type="gramEnd"/>
      <w:r w:rsidRPr="00D57D92">
        <w:t xml:space="preserve"> warm outerwear for children and adults </w:t>
      </w:r>
      <w:r w:rsidRPr="00D57D92">
        <w:br/>
        <w:t>during the next two weeks.</w:t>
      </w:r>
    </w:p>
    <w:p w14:paraId="0D734994" w14:textId="2B6BAA91" w:rsidR="00CB3062" w:rsidRPr="00D57D92" w:rsidRDefault="00CB3062" w:rsidP="00CB3062">
      <w:pPr>
        <w:pStyle w:val="BodyText"/>
        <w:keepNext/>
        <w:jc w:val="center"/>
      </w:pPr>
      <w:r w:rsidRPr="00D57D92">
        <w:t xml:space="preserve">Please drop off your donations at the Parish Hall, </w:t>
      </w:r>
      <w:r w:rsidRPr="00D57D92">
        <w:br/>
        <w:t xml:space="preserve">Monday – Friday, 8:30am–1:30pm, </w:t>
      </w:r>
      <w:r w:rsidRPr="00D57D92">
        <w:t>October 31</w:t>
      </w:r>
      <w:r w:rsidRPr="00D57D92">
        <w:rPr>
          <w:vertAlign w:val="superscript"/>
        </w:rPr>
        <w:t>st</w:t>
      </w:r>
      <w:r w:rsidRPr="00D57D92">
        <w:t xml:space="preserve"> through November 14</w:t>
      </w:r>
      <w:r w:rsidRPr="00D57D92">
        <w:rPr>
          <w:vertAlign w:val="superscript"/>
        </w:rPr>
        <w:t>th</w:t>
      </w:r>
    </w:p>
    <w:p w14:paraId="4A0074DE" w14:textId="0D0834EA" w:rsidR="001D1B13" w:rsidRPr="00D57D92" w:rsidRDefault="00CB3062" w:rsidP="00CB3062">
      <w:pPr>
        <w:pStyle w:val="BodyText"/>
        <w:keepNext/>
        <w:jc w:val="center"/>
      </w:pPr>
      <w:r w:rsidRPr="00D57D92">
        <w:t xml:space="preserve">The coats will be delivered to FISH (Friends </w:t>
      </w:r>
      <w:proofErr w:type="gramStart"/>
      <w:r w:rsidRPr="00D57D92">
        <w:t>In</w:t>
      </w:r>
      <w:proofErr w:type="gramEnd"/>
      <w:r w:rsidRPr="00D57D92">
        <w:t xml:space="preserve"> Service to Humanity) on November 16</w:t>
      </w:r>
      <w:r w:rsidRPr="00D57D92">
        <w:rPr>
          <w:vertAlign w:val="superscript"/>
        </w:rPr>
        <w:t>th</w:t>
      </w:r>
      <w:r w:rsidRPr="00D57D92">
        <w:t>, and given to neighbors in need on the Saturday before Thanksgiving.</w:t>
      </w:r>
    </w:p>
    <w:p w14:paraId="5BFE889F" w14:textId="282CF14F" w:rsidR="00CB3062" w:rsidRPr="00D57D92" w:rsidRDefault="00CB3062" w:rsidP="00CB3062">
      <w:pPr>
        <w:pStyle w:val="BodyText"/>
        <w:jc w:val="center"/>
      </w:pPr>
      <w:r w:rsidRPr="00D57D92">
        <w:t>Last year our congregation was wonderfully responsive and helpful: let’s continue our tradition of generous care!</w:t>
      </w:r>
    </w:p>
    <w:p w14:paraId="5F321C6B" w14:textId="1460CD30" w:rsidR="00CB3062" w:rsidRPr="00D57D92" w:rsidRDefault="00CB3062" w:rsidP="00CB3062">
      <w:pPr>
        <w:pStyle w:val="BodyText"/>
        <w:jc w:val="center"/>
      </w:pPr>
      <w:r w:rsidRPr="00D57D92">
        <w:fldChar w:fldCharType="begin"/>
      </w:r>
      <w:r w:rsidRPr="00D57D92">
        <w:instrText xml:space="preserve"> INCLUDEPICTURE "https://hamilton-living-water-ministry.org/wp-content/uploads/2018/09/coat-drive.jpg" \* MERGEFORMATINET </w:instrText>
      </w:r>
      <w:r w:rsidRPr="00D57D92">
        <w:fldChar w:fldCharType="separate"/>
      </w:r>
      <w:r w:rsidRPr="00D57D92">
        <w:rPr>
          <w:noProof/>
        </w:rPr>
        <w:drawing>
          <wp:inline distT="0" distB="0" distL="0" distR="0" wp14:anchorId="3E7175C7" wp14:editId="487DCFC1">
            <wp:extent cx="4114800" cy="1574482"/>
            <wp:effectExtent l="0" t="0" r="0" b="635"/>
            <wp:docPr id="10" name="Picture 10" descr="Coats for Ki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ts for Kids!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36" cy="158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D92">
        <w:fldChar w:fldCharType="end"/>
      </w:r>
    </w:p>
    <w:p w14:paraId="0E9047BC" w14:textId="77777777" w:rsidR="001D1B13" w:rsidRPr="00D57D92" w:rsidRDefault="001D1B13" w:rsidP="00CB3062">
      <w:pPr>
        <w:pStyle w:val="Heading2"/>
        <w:spacing w:before="1980"/>
        <w:rPr>
          <w:i/>
          <w:iCs/>
          <w:color w:val="00B050"/>
        </w:rPr>
      </w:pPr>
      <w:r w:rsidRPr="00D57D92">
        <w:rPr>
          <w:i/>
          <w:iCs/>
          <w:noProof/>
          <w:color w:val="00B050"/>
        </w:rPr>
        <w:drawing>
          <wp:inline distT="0" distB="0" distL="0" distR="0" wp14:anchorId="45FB91A0" wp14:editId="5F0E72CD">
            <wp:extent cx="306371" cy="302753"/>
            <wp:effectExtent l="0" t="0" r="0" b="2540"/>
            <wp:docPr id="7" name="Picture 7" descr="C:\Users\user\odrive\Dropbox\Worship\Graphics\recycle-symbol-vector-4875266_72x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drive\Dropbox\Worship\Graphics\recycle-symbol-vector-4875266_72x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9" cy="34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C83" w:rsidRPr="00D57D92">
        <w:rPr>
          <w:i/>
          <w:iCs/>
          <w:color w:val="00B050"/>
        </w:rPr>
        <w:t> </w:t>
      </w:r>
      <w:r w:rsidRPr="00D57D92">
        <w:rPr>
          <w:i/>
          <w:iCs/>
          <w:color w:val="00B050"/>
          <w:position w:val="16"/>
        </w:rPr>
        <w:t>Please Recycle this Bulletin!</w:t>
      </w:r>
      <w:r w:rsidR="00432C83" w:rsidRPr="00D57D92">
        <w:rPr>
          <w:i/>
          <w:iCs/>
          <w:color w:val="00B050"/>
        </w:rPr>
        <w:t> </w:t>
      </w:r>
      <w:r w:rsidRPr="00D57D92">
        <w:rPr>
          <w:i/>
          <w:iCs/>
          <w:noProof/>
          <w:color w:val="00B050"/>
        </w:rPr>
        <w:drawing>
          <wp:inline distT="0" distB="0" distL="0" distR="0" wp14:anchorId="48570DD8" wp14:editId="4EBAFC79">
            <wp:extent cx="306371" cy="302753"/>
            <wp:effectExtent l="0" t="0" r="0" b="2540"/>
            <wp:docPr id="8" name="Picture 8" descr="C:\Users\user\odrive\Dropbox\Worship\Graphics\recycle-symbol-vector-4875266_72x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drive\Dropbox\Worship\Graphics\recycle-symbol-vector-4875266_72x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9" cy="34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CBE07" w14:textId="77777777" w:rsidR="001D1B13" w:rsidRDefault="00B565B2" w:rsidP="00023DF8">
      <w:r w:rsidRPr="00D57D92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748219" wp14:editId="6EAFF89C">
                <wp:simplePos x="0" y="0"/>
                <wp:positionH relativeFrom="column">
                  <wp:posOffset>1215483</wp:posOffset>
                </wp:positionH>
                <wp:positionV relativeFrom="page">
                  <wp:posOffset>6143625</wp:posOffset>
                </wp:positionV>
                <wp:extent cx="4203065" cy="1379855"/>
                <wp:effectExtent l="0" t="0" r="635" b="444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065" cy="1379855"/>
                          <a:chOff x="0" y="0"/>
                          <a:chExt cx="4203065" cy="138025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0293"/>
                            <a:ext cx="4203065" cy="989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AEB5F" w14:textId="77777777" w:rsidR="001D1B13" w:rsidRPr="00EF36D7" w:rsidRDefault="001D1B13" w:rsidP="00EF36D7">
                              <w:pPr>
                                <w:pStyle w:val="infoblock"/>
                                <w:rPr>
                                  <w:i/>
                                  <w:iCs/>
                                </w:rPr>
                              </w:pPr>
                              <w:r w:rsidRPr="00EF36D7">
                                <w:rPr>
                                  <w:i/>
                                  <w:iCs/>
                                </w:rPr>
                                <w:t>Whoever you are, wherever you are on life’s journey: you are welcome here.</w:t>
                              </w:r>
                              <w:r w:rsidR="00EF36D7" w:rsidRPr="00EF36D7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</w:p>
                            <w:p w14:paraId="3D645881" w14:textId="77777777" w:rsidR="001D1B13" w:rsidRPr="00023DF8" w:rsidRDefault="001D1B13" w:rsidP="00EF36D7">
                              <w:pPr>
                                <w:pStyle w:val="infoblock"/>
                              </w:pPr>
                              <w:r w:rsidRPr="00023DF8">
                                <w:t>30 Main Street | P.O. Box 392 | Salisbury, CT 06068 • 860-435-2442</w:t>
                              </w:r>
                            </w:p>
                            <w:p w14:paraId="4DA42128" w14:textId="77777777" w:rsidR="001D1B13" w:rsidRPr="00023DF8" w:rsidRDefault="00023DF8" w:rsidP="00EF36D7">
                              <w:pPr>
                                <w:pStyle w:val="infoblock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 xml:space="preserve">email: </w:t>
                              </w:r>
                              <w:r w:rsidR="001D1B13" w:rsidRPr="00023DF8">
                                <w:t>welcome@salisburyucc.org</w:t>
                              </w:r>
                              <w:r>
                                <w:t xml:space="preserve"> • </w:t>
                              </w:r>
                              <w:r w:rsidRPr="00023DF8">
                                <w:rPr>
                                  <w:i/>
                                  <w:iCs/>
                                  <w:kern w:val="20"/>
                                </w:rPr>
                                <w:t>web:</w:t>
                              </w:r>
                              <w:r>
                                <w:rPr>
                                  <w:kern w:val="20"/>
                                </w:rPr>
                                <w:t xml:space="preserve"> </w:t>
                              </w:r>
                              <w:r w:rsidR="001D1B13" w:rsidRPr="00023DF8">
                                <w:t>salisburyucc.org</w:t>
                              </w:r>
                            </w:p>
                            <w:p w14:paraId="2C98E2A2" w14:textId="77777777" w:rsidR="001D1B13" w:rsidRPr="00023DF8" w:rsidRDefault="001D1B13" w:rsidP="00EF36D7">
                              <w:pPr>
                                <w:pStyle w:val="infoblock"/>
                              </w:pPr>
                              <w:r w:rsidRPr="00023DF8">
                                <w:rPr>
                                  <w:bCs/>
                                </w:rPr>
                                <w:t>Office Hours</w:t>
                              </w:r>
                              <w:r w:rsidRPr="00023DF8">
                                <w:t xml:space="preserve">: </w:t>
                              </w:r>
                              <w:r w:rsidR="00DF682E">
                                <w:t>8:30</w:t>
                              </w:r>
                              <w:r w:rsidRPr="00023DF8">
                                <w:t xml:space="preserve">am – </w:t>
                              </w:r>
                              <w:r w:rsidR="00DF682E">
                                <w:t>1:30</w:t>
                              </w:r>
                              <w:r w:rsidRPr="00023DF8">
                                <w:t>pm, Monday-</w:t>
                              </w:r>
                              <w:r w:rsidR="00023DF8">
                                <w:t>Friday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t="-1" b="40111"/>
                          <a:stretch/>
                        </pic:blipFill>
                        <pic:spPr bwMode="auto">
                          <a:xfrm>
                            <a:off x="223024" y="0"/>
                            <a:ext cx="3757930" cy="49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748219" id="Group 4" o:spid="_x0000_s1026" style="position:absolute;margin-left:95.7pt;margin-top:483.75pt;width:330.95pt;height:108.65pt;z-index:251661312;mso-position-vertical-relative:page" coordsize="42030,138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top:3902;width:42030;height:9900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" stroked="f">
                  <v:textbox>
                    <w:txbxContent>
                      <w:p w14:paraId="263AEB5F" w14:textId="77777777" w:rsidR="001D1B13" w:rsidRPr="00EF36D7" w:rsidRDefault="001D1B13" w:rsidP="00EF36D7">
                        <w:pPr>
                          <w:pStyle w:val="infoblock"/>
                          <w:rPr>
                            <w:i/>
                            <w:iCs/>
                          </w:rPr>
                        </w:pPr>
                        <w:r w:rsidRPr="00EF36D7">
                          <w:rPr>
                            <w:i/>
                            <w:iCs/>
                          </w:rPr>
                          <w:t>Whoever you are, wherever you are on life’s journey: you are welcome here.</w:t>
                        </w:r>
                        <w:r w:rsidR="00EF36D7" w:rsidRPr="00EF36D7">
                          <w:rPr>
                            <w:i/>
                            <w:iCs/>
                          </w:rPr>
                          <w:t xml:space="preserve"> </w:t>
                        </w:r>
                      </w:p>
                      <w:p w14:paraId="3D645881" w14:textId="77777777" w:rsidR="001D1B13" w:rsidRPr="00023DF8" w:rsidRDefault="001D1B13" w:rsidP="00EF36D7">
                        <w:pPr>
                          <w:pStyle w:val="infoblock"/>
                        </w:pPr>
                        <w:r w:rsidRPr="00023DF8">
                          <w:t>30 Main Street | P.O. Box 392 | Salisbury, CT 06068 • 860-435-2442</w:t>
                        </w:r>
                      </w:p>
                      <w:p w14:paraId="4DA42128" w14:textId="77777777" w:rsidR="001D1B13" w:rsidRPr="00023DF8" w:rsidRDefault="00023DF8" w:rsidP="00EF36D7">
                        <w:pPr>
                          <w:pStyle w:val="infoblock"/>
                        </w:pPr>
                        <w:r>
                          <w:rPr>
                            <w:i/>
                            <w:iCs/>
                          </w:rPr>
                          <w:t xml:space="preserve">email: </w:t>
                        </w:r>
                        <w:r w:rsidR="001D1B13" w:rsidRPr="00023DF8">
                          <w:t>welcome@salisburyucc.org</w:t>
                        </w:r>
                        <w:r>
                          <w:t xml:space="preserve"> • </w:t>
                        </w:r>
                        <w:r w:rsidRPr="00023DF8">
                          <w:rPr>
                            <w:i/>
                            <w:iCs/>
                            <w:kern w:val="20"/>
                          </w:rPr>
                          <w:t>web:</w:t>
                        </w:r>
                        <w:r>
                          <w:rPr>
                            <w:kern w:val="20"/>
                          </w:rPr>
                          <w:t xml:space="preserve"> </w:t>
                        </w:r>
                        <w:r w:rsidR="001D1B13" w:rsidRPr="00023DF8">
                          <w:t>salisburyucc.org</w:t>
                        </w:r>
                      </w:p>
                      <w:p w14:paraId="2C98E2A2" w14:textId="77777777" w:rsidR="001D1B13" w:rsidRPr="00023DF8" w:rsidRDefault="001D1B13" w:rsidP="00EF36D7">
                        <w:pPr>
                          <w:pStyle w:val="infoblock"/>
                        </w:pPr>
                        <w:r w:rsidRPr="00023DF8">
                          <w:rPr>
                            <w:bCs/>
                          </w:rPr>
                          <w:t>Office Hours</w:t>
                        </w:r>
                        <w:r w:rsidRPr="00023DF8">
                          <w:t xml:space="preserve">: </w:t>
                        </w:r>
                        <w:r w:rsidR="00DF682E">
                          <w:t>8:30</w:t>
                        </w:r>
                        <w:r w:rsidRPr="00023DF8">
                          <w:t xml:space="preserve">am – </w:t>
                        </w:r>
                        <w:r w:rsidR="00DF682E">
                          <w:t>1:30</w:t>
                        </w:r>
                        <w:r w:rsidRPr="00023DF8">
                          <w:t>pm, Monday-</w:t>
                        </w:r>
                        <w:r w:rsidR="00023DF8">
                          <w:t>Friday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2230;width:37579;height:49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">
                  <v:imagedata r:id="rId27" o:title="" croptop="-1f" cropbottom="26287f"/>
                </v:shape>
                <w10:wrap anchory="page"/>
              </v:group>
            </w:pict>
          </mc:Fallback>
        </mc:AlternateContent>
      </w:r>
      <w:r w:rsidR="00023DF8" w:rsidRPr="00D57D92">
        <w:rPr>
          <w:noProof/>
        </w:rPr>
        <w:drawing>
          <wp:anchor distT="0" distB="0" distL="114300" distR="114300" simplePos="0" relativeHeight="251653120" behindDoc="0" locked="0" layoutInCell="1" allowOverlap="1" wp14:anchorId="6FE15881" wp14:editId="330D32FE">
            <wp:simplePos x="0" y="0"/>
            <wp:positionH relativeFrom="column">
              <wp:posOffset>114300</wp:posOffset>
            </wp:positionH>
            <wp:positionV relativeFrom="page">
              <wp:posOffset>6071997</wp:posOffset>
            </wp:positionV>
            <wp:extent cx="1097280" cy="1417320"/>
            <wp:effectExtent l="0" t="0" r="0" b="5080"/>
            <wp:wrapTight wrapText="bothSides">
              <wp:wrapPolygon edited="0">
                <wp:start x="9500" y="0"/>
                <wp:lineTo x="7000" y="0"/>
                <wp:lineTo x="3000" y="1935"/>
                <wp:lineTo x="3000" y="3097"/>
                <wp:lineTo x="1750" y="3290"/>
                <wp:lineTo x="1250" y="4258"/>
                <wp:lineTo x="1250" y="8903"/>
                <wp:lineTo x="1500" y="10452"/>
                <wp:lineTo x="5250" y="12387"/>
                <wp:lineTo x="7500" y="12387"/>
                <wp:lineTo x="7250" y="13355"/>
                <wp:lineTo x="7250" y="15484"/>
                <wp:lineTo x="2250" y="18581"/>
                <wp:lineTo x="0" y="18774"/>
                <wp:lineTo x="0" y="19935"/>
                <wp:lineTo x="2250" y="21484"/>
                <wp:lineTo x="5750" y="21484"/>
                <wp:lineTo x="21250" y="21484"/>
                <wp:lineTo x="21250" y="19548"/>
                <wp:lineTo x="14500" y="18581"/>
                <wp:lineTo x="11250" y="15484"/>
                <wp:lineTo x="11000" y="12387"/>
                <wp:lineTo x="12500" y="12387"/>
                <wp:lineTo x="18500" y="9871"/>
                <wp:lineTo x="19250" y="9290"/>
                <wp:lineTo x="19750" y="7548"/>
                <wp:lineTo x="19250" y="4839"/>
                <wp:lineTo x="18000" y="3097"/>
                <wp:lineTo x="18250" y="2129"/>
                <wp:lineTo x="13250" y="0"/>
                <wp:lineTo x="10750" y="0"/>
                <wp:lineTo x="950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S tree 156x200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B13" w:rsidSect="001D1B13">
      <w:type w:val="continuous"/>
      <w:pgSz w:w="10080" w:h="12240" w:code="5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C9F93" w14:textId="77777777" w:rsidR="00EE5EC2" w:rsidRDefault="00EE5EC2" w:rsidP="00023DF8">
      <w:r>
        <w:separator/>
      </w:r>
    </w:p>
  </w:endnote>
  <w:endnote w:type="continuationSeparator" w:id="0">
    <w:p w14:paraId="0B54BDD6" w14:textId="77777777" w:rsidR="00EE5EC2" w:rsidRDefault="00EE5EC2" w:rsidP="00023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strangelo Edessa">
    <w:altName w:val="Segoe UI Historic"/>
    <w:panose1 w:val="020B0604020202020204"/>
    <w:charset w:val="00"/>
    <w:family w:val="script"/>
    <w:pitch w:val="variable"/>
    <w:sig w:usb0="00000003" w:usb1="00000000" w:usb2="0000008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oudy">
    <w:altName w:val="Courier New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Charter Roman">
    <w:panose1 w:val="02040503050506020203"/>
    <w:charset w:val="00"/>
    <w:family w:val="roman"/>
    <w:pitch w:val="variable"/>
    <w:sig w:usb0="800000AF" w:usb1="1000204A" w:usb2="00000000" w:usb3="00000000" w:csb0="00000011" w:csb1="00000000"/>
  </w:font>
  <w:font w:name="Beirut">
    <w:panose1 w:val="00000600000000000000"/>
    <w:charset w:val="B2"/>
    <w:family w:val="auto"/>
    <w:pitch w:val="variable"/>
    <w:sig w:usb0="00002003" w:usb1="00000000" w:usb2="00000000" w:usb3="00000000" w:csb0="00000041" w:csb1="00000000"/>
  </w:font>
  <w:font w:name="Eras Medium ITC">
    <w:panose1 w:val="020B0602030504020804"/>
    <w:charset w:val="4D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94E89" w14:textId="77777777" w:rsidR="006D10B4" w:rsidRDefault="00C7079F" w:rsidP="00023DF8">
    <w:pPr>
      <w:pStyle w:val="Footer"/>
    </w:pPr>
    <w:r>
      <w:t xml:space="preserve">~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  <w:r>
      <w:rPr>
        <w:noProof/>
      </w:rPr>
      <w:t xml:space="preserve"> ~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DBBF" w14:textId="77777777" w:rsidR="00AC305A" w:rsidRPr="00CA1CB4" w:rsidRDefault="00C7079F" w:rsidP="00023DF8">
    <w:pPr>
      <w:pStyle w:val="Footer"/>
    </w:pPr>
    <w:r>
      <w:t xml:space="preserve">~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  <w:r>
      <w:rPr>
        <w:noProof/>
      </w:rPr>
      <w:t xml:space="preserve"> ~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E4689" w14:textId="77777777" w:rsidR="00AC305A" w:rsidRPr="00852303" w:rsidRDefault="001A0067" w:rsidP="00023D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1948F" w14:textId="77777777" w:rsidR="00EE5EC2" w:rsidRDefault="00EE5EC2" w:rsidP="00023DF8">
      <w:r>
        <w:separator/>
      </w:r>
    </w:p>
  </w:footnote>
  <w:footnote w:type="continuationSeparator" w:id="0">
    <w:p w14:paraId="3B5C0352" w14:textId="77777777" w:rsidR="00EE5EC2" w:rsidRDefault="00EE5EC2" w:rsidP="00023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83B50" w14:textId="77777777" w:rsidR="00AC305A" w:rsidRDefault="001A0067" w:rsidP="00023DF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C40F95"/>
    <w:multiLevelType w:val="multilevel"/>
    <w:tmpl w:val="D9A63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65157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5E3"/>
    <w:rsid w:val="00003965"/>
    <w:rsid w:val="000224AF"/>
    <w:rsid w:val="00023DF8"/>
    <w:rsid w:val="00036EC2"/>
    <w:rsid w:val="00047A36"/>
    <w:rsid w:val="00060A29"/>
    <w:rsid w:val="00071FB2"/>
    <w:rsid w:val="00077E63"/>
    <w:rsid w:val="00084F7F"/>
    <w:rsid w:val="000A40CF"/>
    <w:rsid w:val="000D0938"/>
    <w:rsid w:val="000E6A02"/>
    <w:rsid w:val="000F31CD"/>
    <w:rsid w:val="000F3736"/>
    <w:rsid w:val="000F41FA"/>
    <w:rsid w:val="00105775"/>
    <w:rsid w:val="00113C22"/>
    <w:rsid w:val="00136653"/>
    <w:rsid w:val="00147F3D"/>
    <w:rsid w:val="00161BB9"/>
    <w:rsid w:val="00173542"/>
    <w:rsid w:val="00175F05"/>
    <w:rsid w:val="001843A1"/>
    <w:rsid w:val="001A0067"/>
    <w:rsid w:val="001C05A4"/>
    <w:rsid w:val="001D1B13"/>
    <w:rsid w:val="001E5BC4"/>
    <w:rsid w:val="001E641A"/>
    <w:rsid w:val="001F0AB5"/>
    <w:rsid w:val="001F1D0D"/>
    <w:rsid w:val="00254739"/>
    <w:rsid w:val="002601F3"/>
    <w:rsid w:val="0028101A"/>
    <w:rsid w:val="002814E4"/>
    <w:rsid w:val="002A7D87"/>
    <w:rsid w:val="002B4805"/>
    <w:rsid w:val="002D4DDA"/>
    <w:rsid w:val="002D60B3"/>
    <w:rsid w:val="0031075E"/>
    <w:rsid w:val="0032031C"/>
    <w:rsid w:val="00331642"/>
    <w:rsid w:val="0033443A"/>
    <w:rsid w:val="00336466"/>
    <w:rsid w:val="00337EEB"/>
    <w:rsid w:val="0034557D"/>
    <w:rsid w:val="00346B93"/>
    <w:rsid w:val="00370D35"/>
    <w:rsid w:val="00374CFF"/>
    <w:rsid w:val="00375361"/>
    <w:rsid w:val="00381D83"/>
    <w:rsid w:val="003853FF"/>
    <w:rsid w:val="003904F9"/>
    <w:rsid w:val="00395B0B"/>
    <w:rsid w:val="003B00FA"/>
    <w:rsid w:val="003D4C30"/>
    <w:rsid w:val="003D5E5D"/>
    <w:rsid w:val="003F140C"/>
    <w:rsid w:val="00403FB7"/>
    <w:rsid w:val="004212F3"/>
    <w:rsid w:val="00432C83"/>
    <w:rsid w:val="00450404"/>
    <w:rsid w:val="00451B78"/>
    <w:rsid w:val="004545D9"/>
    <w:rsid w:val="0048322A"/>
    <w:rsid w:val="004A071F"/>
    <w:rsid w:val="004A0EC1"/>
    <w:rsid w:val="004A2340"/>
    <w:rsid w:val="004A57EC"/>
    <w:rsid w:val="004D4F94"/>
    <w:rsid w:val="004E5F9A"/>
    <w:rsid w:val="004E769A"/>
    <w:rsid w:val="004F3C9E"/>
    <w:rsid w:val="005363FE"/>
    <w:rsid w:val="00551EEE"/>
    <w:rsid w:val="00552553"/>
    <w:rsid w:val="005661E0"/>
    <w:rsid w:val="005705D7"/>
    <w:rsid w:val="005828C0"/>
    <w:rsid w:val="00584D76"/>
    <w:rsid w:val="005867FF"/>
    <w:rsid w:val="00586909"/>
    <w:rsid w:val="00591DF7"/>
    <w:rsid w:val="005940F3"/>
    <w:rsid w:val="00597796"/>
    <w:rsid w:val="005A3CA8"/>
    <w:rsid w:val="005D00E7"/>
    <w:rsid w:val="005E2789"/>
    <w:rsid w:val="005E5235"/>
    <w:rsid w:val="005F405F"/>
    <w:rsid w:val="00605E96"/>
    <w:rsid w:val="00617B42"/>
    <w:rsid w:val="00634907"/>
    <w:rsid w:val="00645BB4"/>
    <w:rsid w:val="00660CCB"/>
    <w:rsid w:val="0068262E"/>
    <w:rsid w:val="00695FC1"/>
    <w:rsid w:val="00697893"/>
    <w:rsid w:val="006A714C"/>
    <w:rsid w:val="006C6AF7"/>
    <w:rsid w:val="006D07AB"/>
    <w:rsid w:val="006E1C08"/>
    <w:rsid w:val="006E54D8"/>
    <w:rsid w:val="006E6A6C"/>
    <w:rsid w:val="006F5714"/>
    <w:rsid w:val="00712CF3"/>
    <w:rsid w:val="00715598"/>
    <w:rsid w:val="007158FC"/>
    <w:rsid w:val="00733FF8"/>
    <w:rsid w:val="00743864"/>
    <w:rsid w:val="00793256"/>
    <w:rsid w:val="007A7DB7"/>
    <w:rsid w:val="00803430"/>
    <w:rsid w:val="00817410"/>
    <w:rsid w:val="00836400"/>
    <w:rsid w:val="00895D49"/>
    <w:rsid w:val="008B3CB0"/>
    <w:rsid w:val="008C2C40"/>
    <w:rsid w:val="008D6E7B"/>
    <w:rsid w:val="008E20BF"/>
    <w:rsid w:val="008E27A2"/>
    <w:rsid w:val="008F4846"/>
    <w:rsid w:val="00902C15"/>
    <w:rsid w:val="00921373"/>
    <w:rsid w:val="009475E3"/>
    <w:rsid w:val="00961070"/>
    <w:rsid w:val="009760F1"/>
    <w:rsid w:val="009849C9"/>
    <w:rsid w:val="009C2BE5"/>
    <w:rsid w:val="009D42E0"/>
    <w:rsid w:val="009D78AB"/>
    <w:rsid w:val="009E1C77"/>
    <w:rsid w:val="009E4B4C"/>
    <w:rsid w:val="009E7CF3"/>
    <w:rsid w:val="00A25C97"/>
    <w:rsid w:val="00A35D77"/>
    <w:rsid w:val="00A40841"/>
    <w:rsid w:val="00A508E2"/>
    <w:rsid w:val="00AC4AF1"/>
    <w:rsid w:val="00AD1AD3"/>
    <w:rsid w:val="00AE1BB4"/>
    <w:rsid w:val="00B0391B"/>
    <w:rsid w:val="00B03E9A"/>
    <w:rsid w:val="00B06442"/>
    <w:rsid w:val="00B1531C"/>
    <w:rsid w:val="00B27366"/>
    <w:rsid w:val="00B555B8"/>
    <w:rsid w:val="00B565B2"/>
    <w:rsid w:val="00B62239"/>
    <w:rsid w:val="00B7305F"/>
    <w:rsid w:val="00B919BA"/>
    <w:rsid w:val="00B96D05"/>
    <w:rsid w:val="00BD055F"/>
    <w:rsid w:val="00BE1D6B"/>
    <w:rsid w:val="00C06217"/>
    <w:rsid w:val="00C17CE8"/>
    <w:rsid w:val="00C20459"/>
    <w:rsid w:val="00C22646"/>
    <w:rsid w:val="00C236FF"/>
    <w:rsid w:val="00C25BF4"/>
    <w:rsid w:val="00C343F0"/>
    <w:rsid w:val="00C40898"/>
    <w:rsid w:val="00C57F7E"/>
    <w:rsid w:val="00C7079F"/>
    <w:rsid w:val="00C86CA7"/>
    <w:rsid w:val="00C96B32"/>
    <w:rsid w:val="00CB3062"/>
    <w:rsid w:val="00CC11D4"/>
    <w:rsid w:val="00CC7EF1"/>
    <w:rsid w:val="00CF3D3E"/>
    <w:rsid w:val="00CF776C"/>
    <w:rsid w:val="00D111ED"/>
    <w:rsid w:val="00D1169F"/>
    <w:rsid w:val="00D127EE"/>
    <w:rsid w:val="00D14722"/>
    <w:rsid w:val="00D21F65"/>
    <w:rsid w:val="00D278FC"/>
    <w:rsid w:val="00D505F2"/>
    <w:rsid w:val="00D57D92"/>
    <w:rsid w:val="00D67DCB"/>
    <w:rsid w:val="00D724EF"/>
    <w:rsid w:val="00D97F4A"/>
    <w:rsid w:val="00DA2414"/>
    <w:rsid w:val="00DB2650"/>
    <w:rsid w:val="00DB293E"/>
    <w:rsid w:val="00DB7C8F"/>
    <w:rsid w:val="00DC4C96"/>
    <w:rsid w:val="00DD3EE9"/>
    <w:rsid w:val="00DD7157"/>
    <w:rsid w:val="00DD73F2"/>
    <w:rsid w:val="00DF1818"/>
    <w:rsid w:val="00DF682E"/>
    <w:rsid w:val="00E0386B"/>
    <w:rsid w:val="00E10400"/>
    <w:rsid w:val="00E15AD5"/>
    <w:rsid w:val="00E45675"/>
    <w:rsid w:val="00E54700"/>
    <w:rsid w:val="00E64183"/>
    <w:rsid w:val="00E74DBE"/>
    <w:rsid w:val="00E75C2F"/>
    <w:rsid w:val="00E92F9E"/>
    <w:rsid w:val="00EB2575"/>
    <w:rsid w:val="00EE5EC2"/>
    <w:rsid w:val="00EF36D7"/>
    <w:rsid w:val="00F01B45"/>
    <w:rsid w:val="00F060B6"/>
    <w:rsid w:val="00F240CC"/>
    <w:rsid w:val="00F24D0D"/>
    <w:rsid w:val="00F30414"/>
    <w:rsid w:val="00F3499A"/>
    <w:rsid w:val="00F43C3A"/>
    <w:rsid w:val="00F82B18"/>
    <w:rsid w:val="00F9024E"/>
    <w:rsid w:val="00FA606C"/>
    <w:rsid w:val="00FC1C09"/>
    <w:rsid w:val="00FC2E4F"/>
    <w:rsid w:val="00FE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8B107"/>
  <w15:chartTrackingRefBased/>
  <w15:docId w15:val="{F09B3CC7-75E6-DC43-A190-85481B499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2BE5"/>
    <w:pPr>
      <w:tabs>
        <w:tab w:val="left" w:pos="360"/>
        <w:tab w:val="center" w:pos="4320"/>
        <w:tab w:val="right" w:pos="8640"/>
      </w:tabs>
      <w:spacing w:after="0" w:line="240" w:lineRule="auto"/>
    </w:pPr>
    <w:rPr>
      <w:rFonts w:ascii="Gill Sans MT" w:hAnsi="Gill Sans MT" w:cs="Times New Roman"/>
      <w:sz w:val="24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2BE5"/>
    <w:pPr>
      <w:keepNext/>
      <w:keepLines/>
      <w:tabs>
        <w:tab w:val="clear" w:pos="4320"/>
        <w:tab w:val="clear" w:pos="8640"/>
        <w:tab w:val="right" w:pos="6480"/>
      </w:tabs>
      <w:spacing w:before="120" w:after="3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Heading1"/>
    <w:link w:val="Heading2Char"/>
    <w:qFormat/>
    <w:rsid w:val="009C2BE5"/>
    <w:pPr>
      <w:tabs>
        <w:tab w:val="clear" w:pos="360"/>
        <w:tab w:val="clear" w:pos="6480"/>
      </w:tabs>
      <w:spacing w:before="240" w:after="120"/>
      <w:jc w:val="center"/>
      <w:outlineLvl w:val="1"/>
    </w:pPr>
    <w:rPr>
      <w:rFonts w:cs="Times New Roman"/>
      <w:bCs w:val="0"/>
      <w:sz w:val="28"/>
      <w:szCs w:val="36"/>
    </w:rPr>
  </w:style>
  <w:style w:type="paragraph" w:styleId="Heading3">
    <w:name w:val="heading 3"/>
    <w:basedOn w:val="Normal"/>
    <w:next w:val="Normal"/>
    <w:link w:val="Heading3Char"/>
    <w:qFormat/>
    <w:rsid w:val="009C2BE5"/>
    <w:pPr>
      <w:keepNext/>
      <w:tabs>
        <w:tab w:val="clear" w:pos="360"/>
        <w:tab w:val="clear" w:pos="4320"/>
        <w:tab w:val="clear" w:pos="8640"/>
      </w:tabs>
      <w:spacing w:before="120" w:after="60"/>
      <w:outlineLvl w:val="2"/>
    </w:pPr>
    <w:rPr>
      <w:noProof/>
    </w:rPr>
  </w:style>
  <w:style w:type="paragraph" w:styleId="Heading4">
    <w:name w:val="heading 4"/>
    <w:next w:val="Prayers"/>
    <w:link w:val="Heading4Char"/>
    <w:qFormat/>
    <w:rsid w:val="009C2BE5"/>
    <w:pPr>
      <w:keepNext/>
      <w:spacing w:before="120" w:after="60"/>
      <w:jc w:val="center"/>
      <w:outlineLvl w:val="3"/>
    </w:pPr>
    <w:rPr>
      <w:rFonts w:ascii="Gill Sans MT" w:hAnsi="Gill Sans MT" w:cs="Times New Roman"/>
      <w:b/>
      <w:noProof/>
      <w:kern w:val="20"/>
      <w:sz w:val="24"/>
      <w:szCs w:val="2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2650"/>
    <w:pPr>
      <w:keepNext/>
      <w:keepLines/>
      <w:spacing w:before="40" w:after="40"/>
      <w:jc w:val="center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qFormat/>
    <w:rsid w:val="009C2BE5"/>
    <w:pPr>
      <w:keepNext/>
      <w:tabs>
        <w:tab w:val="clear" w:pos="360"/>
        <w:tab w:val="clear" w:pos="4320"/>
        <w:tab w:val="clear" w:pos="8640"/>
      </w:tabs>
      <w:spacing w:before="240" w:after="60"/>
      <w:jc w:val="center"/>
      <w:outlineLvl w:val="6"/>
    </w:pPr>
    <w:rPr>
      <w:rFonts w:ascii="Arial" w:hAnsi="Arial"/>
      <w:noProof/>
      <w:sz w:val="36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next w:val="BodyTextFirstIndent"/>
    <w:link w:val="AuthorChar1"/>
    <w:rsid w:val="009C2BE5"/>
    <w:pPr>
      <w:keepLines/>
      <w:tabs>
        <w:tab w:val="clear" w:pos="360"/>
        <w:tab w:val="clear" w:pos="4320"/>
        <w:tab w:val="clear" w:pos="8640"/>
      </w:tabs>
      <w:spacing w:after="120"/>
      <w:ind w:left="720"/>
      <w:jc w:val="both"/>
    </w:pPr>
    <w:rPr>
      <w:rFonts w:ascii="Arial" w:eastAsia="Batang" w:hAnsi="Arial" w:cstheme="minorBidi"/>
      <w:sz w:val="16"/>
      <w:szCs w:val="22"/>
    </w:rPr>
  </w:style>
  <w:style w:type="character" w:customStyle="1" w:styleId="AuthorChar1">
    <w:name w:val="Author Char1"/>
    <w:basedOn w:val="DefaultParagraphFont"/>
    <w:link w:val="Author"/>
    <w:rsid w:val="009C2BE5"/>
    <w:rPr>
      <w:rFonts w:ascii="Arial" w:eastAsia="Batang" w:hAnsi="Arial"/>
      <w:sz w:val="16"/>
    </w:rPr>
  </w:style>
  <w:style w:type="paragraph" w:styleId="BodyText">
    <w:name w:val="Body Text"/>
    <w:basedOn w:val="Normal"/>
    <w:link w:val="BodyTextChar"/>
    <w:rsid w:val="009C2BE5"/>
    <w:pPr>
      <w:tabs>
        <w:tab w:val="clear" w:pos="4320"/>
        <w:tab w:val="clear" w:pos="8640"/>
        <w:tab w:val="right" w:pos="6480"/>
      </w:tabs>
      <w:spacing w:after="120"/>
    </w:pPr>
    <w:rPr>
      <w:rFonts w:cs="Estrangelo Edessa"/>
    </w:rPr>
  </w:style>
  <w:style w:type="character" w:customStyle="1" w:styleId="BodyTextChar">
    <w:name w:val="Body Text Char"/>
    <w:basedOn w:val="DefaultParagraphFont"/>
    <w:link w:val="BodyText"/>
    <w:rsid w:val="009C2BE5"/>
    <w:rPr>
      <w:rFonts w:ascii="Gill Sans MT" w:hAnsi="Gill Sans MT" w:cs="Estrangelo Edessa"/>
      <w:sz w:val="24"/>
      <w:szCs w:val="21"/>
    </w:rPr>
  </w:style>
  <w:style w:type="paragraph" w:styleId="BodyTextFirstIndent">
    <w:name w:val="Body Text First Indent"/>
    <w:basedOn w:val="BodyText"/>
    <w:link w:val="BodyTextFirstIndentChar"/>
    <w:rsid w:val="009C2BE5"/>
    <w:pPr>
      <w:ind w:firstLine="480"/>
    </w:pPr>
    <w:rPr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9C2BE5"/>
    <w:rPr>
      <w:rFonts w:ascii="Gill Sans MT" w:hAnsi="Gill Sans MT" w:cs="Estrangelo Edessa"/>
      <w:sz w:val="24"/>
      <w:szCs w:val="24"/>
    </w:rPr>
  </w:style>
  <w:style w:type="paragraph" w:customStyle="1" w:styleId="Bibliography-Author">
    <w:name w:val="Bibliography-Author"/>
    <w:basedOn w:val="Normal"/>
    <w:next w:val="Normal"/>
    <w:rsid w:val="009C2BE5"/>
    <w:pPr>
      <w:widowControl w:val="0"/>
      <w:tabs>
        <w:tab w:val="clear" w:pos="4320"/>
        <w:tab w:val="clear" w:pos="8640"/>
        <w:tab w:val="left" w:pos="0"/>
        <w:tab w:val="left" w:pos="1620"/>
        <w:tab w:val="right" w:pos="6480"/>
      </w:tabs>
      <w:spacing w:before="120"/>
    </w:pPr>
    <w:rPr>
      <w:rFonts w:ascii="Book Antiqua" w:hAnsi="Book Antiqua"/>
    </w:rPr>
  </w:style>
  <w:style w:type="paragraph" w:customStyle="1" w:styleId="Bibliography-Citation">
    <w:name w:val="Bibliography-Citation"/>
    <w:basedOn w:val="Normal"/>
    <w:next w:val="Bibliography-Author"/>
    <w:link w:val="Bibliography-CitationChar"/>
    <w:rsid w:val="009C2BE5"/>
    <w:pPr>
      <w:widowControl w:val="0"/>
      <w:tabs>
        <w:tab w:val="clear" w:pos="360"/>
        <w:tab w:val="clear" w:pos="4320"/>
        <w:tab w:val="clear" w:pos="8640"/>
        <w:tab w:val="left" w:pos="1980"/>
        <w:tab w:val="right" w:pos="6480"/>
      </w:tabs>
      <w:spacing w:after="120"/>
      <w:ind w:left="1987" w:hanging="1627"/>
    </w:pPr>
    <w:rPr>
      <w:rFonts w:ascii="Book Antiqua" w:hAnsi="Book Antiqua"/>
    </w:rPr>
  </w:style>
  <w:style w:type="character" w:customStyle="1" w:styleId="Bibliography-CitationChar">
    <w:name w:val="Bibliography-Citation Char"/>
    <w:link w:val="Bibliography-Citation"/>
    <w:rsid w:val="009C2BE5"/>
    <w:rPr>
      <w:rFonts w:ascii="Book Antiqua" w:hAnsi="Book Antiqua" w:cs="Times New Roman"/>
      <w:sz w:val="24"/>
      <w:szCs w:val="21"/>
    </w:rPr>
  </w:style>
  <w:style w:type="paragraph" w:styleId="BlockText">
    <w:name w:val="Block Text"/>
    <w:basedOn w:val="Normal"/>
    <w:rsid w:val="009C2BE5"/>
    <w:pPr>
      <w:tabs>
        <w:tab w:val="clear" w:pos="4320"/>
        <w:tab w:val="clear" w:pos="8640"/>
        <w:tab w:val="right" w:pos="6480"/>
      </w:tabs>
      <w:ind w:left="1260" w:right="-126" w:hanging="900"/>
      <w:jc w:val="both"/>
    </w:pPr>
    <w:rPr>
      <w:rFonts w:ascii="Goudy" w:hAnsi="Goudy"/>
      <w:b/>
    </w:rPr>
  </w:style>
  <w:style w:type="paragraph" w:customStyle="1" w:styleId="Blockquote">
    <w:name w:val="Blockquote"/>
    <w:basedOn w:val="Normal"/>
    <w:rsid w:val="009C2BE5"/>
    <w:pPr>
      <w:tabs>
        <w:tab w:val="clear" w:pos="4320"/>
        <w:tab w:val="clear" w:pos="8640"/>
        <w:tab w:val="right" w:pos="6480"/>
      </w:tabs>
      <w:spacing w:before="100" w:after="100"/>
      <w:ind w:left="360" w:right="360"/>
    </w:pPr>
    <w:rPr>
      <w:rFonts w:ascii="Book Antiqua" w:hAnsi="Book Antiqua"/>
      <w:snapToGrid w:val="0"/>
    </w:rPr>
  </w:style>
  <w:style w:type="paragraph" w:customStyle="1" w:styleId="BodyTextspaceabove">
    <w:name w:val="Body Text (space above)"/>
    <w:basedOn w:val="Normal"/>
    <w:next w:val="BodyText"/>
    <w:rsid w:val="002601F3"/>
    <w:pPr>
      <w:tabs>
        <w:tab w:val="clear" w:pos="4320"/>
        <w:tab w:val="clear" w:pos="8640"/>
        <w:tab w:val="right" w:pos="6480"/>
      </w:tabs>
      <w:spacing w:before="120"/>
    </w:pPr>
    <w:rPr>
      <w:sz w:val="22"/>
      <w:szCs w:val="20"/>
    </w:rPr>
  </w:style>
  <w:style w:type="paragraph" w:styleId="BodyText2">
    <w:name w:val="Body Text 2"/>
    <w:basedOn w:val="Normal"/>
    <w:link w:val="BodyText2Char"/>
    <w:rsid w:val="009C2BE5"/>
    <w:pPr>
      <w:tabs>
        <w:tab w:val="clear" w:pos="4320"/>
        <w:tab w:val="clear" w:pos="8640"/>
        <w:tab w:val="right" w:pos="6480"/>
      </w:tabs>
    </w:pPr>
    <w:rPr>
      <w:rFonts w:ascii="Book Antiqua" w:hAnsi="Book Antiqua"/>
      <w:i/>
    </w:rPr>
  </w:style>
  <w:style w:type="character" w:customStyle="1" w:styleId="BodyText2Char">
    <w:name w:val="Body Text 2 Char"/>
    <w:basedOn w:val="DefaultParagraphFont"/>
    <w:link w:val="BodyText2"/>
    <w:rsid w:val="009C2BE5"/>
    <w:rPr>
      <w:rFonts w:ascii="Book Antiqua" w:hAnsi="Book Antiqua" w:cs="Times New Roman"/>
      <w:i/>
      <w:sz w:val="24"/>
      <w:szCs w:val="21"/>
    </w:rPr>
  </w:style>
  <w:style w:type="paragraph" w:styleId="BodyTextIndent">
    <w:name w:val="Body Text Indent"/>
    <w:basedOn w:val="BodyText"/>
    <w:link w:val="BodyTextIndentChar"/>
    <w:uiPriority w:val="99"/>
    <w:rsid w:val="009C2BE5"/>
    <w:pPr>
      <w:widowControl w:val="0"/>
      <w:tabs>
        <w:tab w:val="left" w:pos="1238"/>
      </w:tabs>
      <w:ind w:left="720"/>
    </w:pPr>
    <w:rPr>
      <w:kern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C2BE5"/>
    <w:rPr>
      <w:rFonts w:ascii="Gill Sans MT" w:hAnsi="Gill Sans MT" w:cs="Estrangelo Edessa"/>
      <w:kern w:val="20"/>
      <w:sz w:val="24"/>
      <w:szCs w:val="21"/>
    </w:rPr>
  </w:style>
  <w:style w:type="paragraph" w:styleId="BodyTextIndent2">
    <w:name w:val="Body Text Indent 2"/>
    <w:basedOn w:val="Normal"/>
    <w:link w:val="BodyTextIndent2Char"/>
    <w:rsid w:val="009C2BE5"/>
    <w:pPr>
      <w:tabs>
        <w:tab w:val="clear" w:pos="4320"/>
        <w:tab w:val="clear" w:pos="8640"/>
        <w:tab w:val="right" w:pos="6480"/>
      </w:tabs>
      <w:ind w:left="1440"/>
    </w:pPr>
    <w:rPr>
      <w:rFonts w:ascii="Book Antiqua" w:hAnsi="Book Antiqua"/>
    </w:rPr>
  </w:style>
  <w:style w:type="character" w:customStyle="1" w:styleId="BodyTextIndent2Char">
    <w:name w:val="Body Text Indent 2 Char"/>
    <w:basedOn w:val="DefaultParagraphFont"/>
    <w:link w:val="BodyTextIndent2"/>
    <w:rsid w:val="009C2BE5"/>
    <w:rPr>
      <w:rFonts w:ascii="Book Antiqua" w:hAnsi="Book Antiqua" w:cs="Times New Roman"/>
      <w:sz w:val="24"/>
      <w:szCs w:val="21"/>
    </w:rPr>
  </w:style>
  <w:style w:type="paragraph" w:styleId="BodyTextIndent3">
    <w:name w:val="Body Text Indent 3"/>
    <w:basedOn w:val="Normal"/>
    <w:link w:val="BodyTextIndent3Char"/>
    <w:rsid w:val="009C2BE5"/>
    <w:pPr>
      <w:tabs>
        <w:tab w:val="clear" w:pos="4320"/>
        <w:tab w:val="clear" w:pos="8640"/>
        <w:tab w:val="right" w:pos="6480"/>
      </w:tabs>
      <w:spacing w:after="120"/>
      <w:ind w:left="360"/>
    </w:pPr>
    <w:rPr>
      <w:rFonts w:ascii="Book Antiqua" w:hAnsi="Book Antiqua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C2BE5"/>
    <w:rPr>
      <w:rFonts w:ascii="Book Antiqua" w:hAnsi="Book Antiqua" w:cs="Times New Roman"/>
      <w:sz w:val="16"/>
      <w:szCs w:val="16"/>
    </w:rPr>
  </w:style>
  <w:style w:type="paragraph" w:customStyle="1" w:styleId="Callout">
    <w:name w:val="Callout"/>
    <w:rsid w:val="009C2BE5"/>
    <w:pPr>
      <w:pBdr>
        <w:left w:val="single" w:sz="24" w:space="9" w:color="808080"/>
        <w:right w:val="single" w:sz="24" w:space="9" w:color="808080"/>
      </w:pBdr>
      <w:tabs>
        <w:tab w:val="right" w:pos="7560"/>
      </w:tabs>
      <w:spacing w:after="0" w:line="240" w:lineRule="auto"/>
      <w:ind w:left="720" w:right="720"/>
      <w:jc w:val="both"/>
    </w:pPr>
    <w:rPr>
      <w:rFonts w:ascii="Calibri" w:hAnsi="Calibri" w:cs="Times New Roman"/>
      <w:sz w:val="24"/>
      <w:szCs w:val="20"/>
      <w:lang w:bidi="he-IL"/>
    </w:rPr>
  </w:style>
  <w:style w:type="paragraph" w:customStyle="1" w:styleId="Callout2">
    <w:name w:val="Callout2"/>
    <w:basedOn w:val="Callout"/>
    <w:next w:val="Callout"/>
    <w:qFormat/>
    <w:rsid w:val="009C2BE5"/>
    <w:pPr>
      <w:spacing w:after="180"/>
      <w:jc w:val="right"/>
    </w:pPr>
    <w:rPr>
      <w:i/>
    </w:rPr>
  </w:style>
  <w:style w:type="paragraph" w:customStyle="1" w:styleId="Copyright">
    <w:name w:val="Copyright"/>
    <w:qFormat/>
    <w:rsid w:val="009C2BE5"/>
    <w:pPr>
      <w:spacing w:before="120" w:after="120" w:line="240" w:lineRule="auto"/>
      <w:jc w:val="center"/>
    </w:pPr>
    <w:rPr>
      <w:rFonts w:ascii="Calibri" w:hAnsi="Calibri" w:cs="Calibri"/>
      <w:sz w:val="18"/>
      <w:szCs w:val="20"/>
    </w:rPr>
  </w:style>
  <w:style w:type="paragraph" w:styleId="Date">
    <w:name w:val="Date"/>
    <w:basedOn w:val="Normal"/>
    <w:next w:val="Event"/>
    <w:link w:val="DateChar"/>
    <w:rsid w:val="009C2BE5"/>
    <w:pPr>
      <w:pBdr>
        <w:top w:val="single" w:sz="4" w:space="3" w:color="auto"/>
      </w:pBdr>
      <w:tabs>
        <w:tab w:val="clear" w:pos="360"/>
      </w:tabs>
      <w:spacing w:before="240"/>
      <w:ind w:right="576"/>
    </w:pPr>
    <w:rPr>
      <w:rFonts w:cs="Estrangelo Edessa"/>
      <w:b/>
      <w:smallCaps/>
      <w:kern w:val="20"/>
      <w:sz w:val="20"/>
    </w:rPr>
  </w:style>
  <w:style w:type="character" w:customStyle="1" w:styleId="DateChar">
    <w:name w:val="Date Char"/>
    <w:basedOn w:val="DefaultParagraphFont"/>
    <w:link w:val="Date"/>
    <w:rsid w:val="009C2BE5"/>
    <w:rPr>
      <w:rFonts w:ascii="Gill Sans MT" w:hAnsi="Gill Sans MT" w:cs="Estrangelo Edessa"/>
      <w:b/>
      <w:smallCaps/>
      <w:kern w:val="20"/>
      <w:sz w:val="20"/>
      <w:szCs w:val="21"/>
    </w:rPr>
  </w:style>
  <w:style w:type="paragraph" w:customStyle="1" w:styleId="Event">
    <w:name w:val="Event"/>
    <w:basedOn w:val="Normal"/>
    <w:autoRedefine/>
    <w:rsid w:val="009C2BE5"/>
    <w:pPr>
      <w:tabs>
        <w:tab w:val="clear" w:pos="360"/>
        <w:tab w:val="clear" w:pos="4320"/>
      </w:tabs>
      <w:ind w:left="960" w:hanging="780"/>
    </w:pPr>
    <w:rPr>
      <w:rFonts w:cs="Estrangelo Edessa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C2BE5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basedOn w:val="DefaultParagraphFont"/>
    <w:link w:val="Heading2"/>
    <w:rsid w:val="009C2BE5"/>
    <w:rPr>
      <w:rFonts w:asciiTheme="majorHAnsi" w:eastAsiaTheme="majorEastAsia" w:hAnsiTheme="majorHAnsi" w:cs="Times New Roman"/>
      <w:b/>
      <w:color w:val="365F91" w:themeColor="accent1" w:themeShade="BF"/>
      <w:sz w:val="28"/>
      <w:szCs w:val="36"/>
    </w:rPr>
  </w:style>
  <w:style w:type="paragraph" w:customStyle="1" w:styleId="Prayers">
    <w:name w:val="Prayers"/>
    <w:basedOn w:val="BodyText"/>
    <w:rsid w:val="009C2BE5"/>
    <w:pPr>
      <w:jc w:val="center"/>
    </w:pPr>
    <w:rPr>
      <w:sz w:val="20"/>
    </w:rPr>
  </w:style>
  <w:style w:type="paragraph" w:customStyle="1" w:styleId="Psalm1">
    <w:name w:val="Psalm1"/>
    <w:basedOn w:val="BodyText"/>
    <w:rsid w:val="009C2BE5"/>
    <w:pPr>
      <w:spacing w:line="300" w:lineRule="auto"/>
      <w:ind w:left="907" w:hanging="907"/>
    </w:pPr>
    <w:rPr>
      <w:rFonts w:cs="Times New Roman"/>
      <w:szCs w:val="23"/>
      <w:lang w:bidi="he-IL"/>
    </w:rPr>
  </w:style>
  <w:style w:type="paragraph" w:customStyle="1" w:styleId="Psalm2">
    <w:name w:val="Psalm2"/>
    <w:basedOn w:val="Psalm1"/>
    <w:rsid w:val="009C2BE5"/>
    <w:pPr>
      <w:ind w:left="864" w:hanging="324"/>
    </w:pPr>
  </w:style>
  <w:style w:type="paragraph" w:customStyle="1" w:styleId="Psalm1b">
    <w:name w:val="Psalm1b"/>
    <w:basedOn w:val="Psalm2"/>
    <w:rsid w:val="009C2BE5"/>
    <w:pPr>
      <w:ind w:left="900" w:hanging="540"/>
    </w:pPr>
  </w:style>
  <w:style w:type="paragraph" w:customStyle="1" w:styleId="Quotation">
    <w:name w:val="Quotation"/>
    <w:basedOn w:val="Normal"/>
    <w:qFormat/>
    <w:rsid w:val="009C2BE5"/>
    <w:pPr>
      <w:tabs>
        <w:tab w:val="clear" w:pos="360"/>
        <w:tab w:val="clear" w:pos="4320"/>
        <w:tab w:val="clear" w:pos="8640"/>
      </w:tabs>
      <w:spacing w:before="100" w:beforeAutospacing="1" w:after="240"/>
      <w:ind w:left="720" w:right="720"/>
      <w:jc w:val="both"/>
    </w:pPr>
    <w:rPr>
      <w:rFonts w:asciiTheme="minorHAnsi" w:hAnsiTheme="minorHAnsi" w:cstheme="minorHAnsi"/>
      <w:sz w:val="20"/>
      <w:szCs w:val="24"/>
    </w:rPr>
  </w:style>
  <w:style w:type="paragraph" w:customStyle="1" w:styleId="Separator">
    <w:name w:val="Separator"/>
    <w:basedOn w:val="Normal"/>
    <w:autoRedefine/>
    <w:rsid w:val="009C2BE5"/>
    <w:pPr>
      <w:pBdr>
        <w:top w:val="single" w:sz="4" w:space="1" w:color="auto"/>
      </w:pBdr>
      <w:ind w:left="1440" w:right="1440"/>
    </w:pPr>
    <w:rPr>
      <w:sz w:val="12"/>
    </w:rPr>
  </w:style>
  <w:style w:type="character" w:styleId="Strong">
    <w:name w:val="Strong"/>
    <w:uiPriority w:val="22"/>
    <w:qFormat/>
    <w:rsid w:val="009C2BE5"/>
    <w:rPr>
      <w:b/>
      <w:bCs/>
      <w:smallCaps/>
    </w:rPr>
  </w:style>
  <w:style w:type="paragraph" w:customStyle="1" w:styleId="Text">
    <w:name w:val="Text"/>
    <w:basedOn w:val="Normal"/>
    <w:link w:val="TextChar"/>
    <w:rsid w:val="009C2BE5"/>
    <w:pPr>
      <w:tabs>
        <w:tab w:val="clear" w:pos="360"/>
        <w:tab w:val="clear" w:pos="4320"/>
        <w:tab w:val="clear" w:pos="8640"/>
      </w:tabs>
      <w:autoSpaceDE w:val="0"/>
      <w:autoSpaceDN w:val="0"/>
      <w:adjustRightInd w:val="0"/>
      <w:spacing w:line="480" w:lineRule="auto"/>
      <w:ind w:firstLine="720"/>
    </w:pPr>
    <w:rPr>
      <w:rFonts w:asciiTheme="minorHAnsi" w:hAnsiTheme="minorHAnsi" w:cstheme="minorBidi"/>
      <w:sz w:val="28"/>
      <w:szCs w:val="27"/>
      <w:lang w:bidi="he-IL"/>
    </w:rPr>
  </w:style>
  <w:style w:type="character" w:customStyle="1" w:styleId="TextChar">
    <w:name w:val="Text Char"/>
    <w:basedOn w:val="DefaultParagraphFont"/>
    <w:link w:val="Text"/>
    <w:rsid w:val="009C2BE5"/>
    <w:rPr>
      <w:sz w:val="28"/>
      <w:szCs w:val="27"/>
      <w:lang w:bidi="he-IL"/>
    </w:rPr>
  </w:style>
  <w:style w:type="paragraph" w:styleId="TOC2">
    <w:name w:val="toc 2"/>
    <w:basedOn w:val="Normal"/>
    <w:next w:val="Normal"/>
    <w:autoRedefine/>
    <w:uiPriority w:val="39"/>
    <w:rsid w:val="009C2BE5"/>
    <w:pPr>
      <w:keepNext/>
      <w:tabs>
        <w:tab w:val="clear" w:pos="360"/>
        <w:tab w:val="clear" w:pos="4320"/>
        <w:tab w:val="clear" w:pos="8640"/>
        <w:tab w:val="right" w:leader="dot" w:pos="3150"/>
      </w:tabs>
      <w:ind w:right="475"/>
    </w:pPr>
    <w:rPr>
      <w:rFonts w:ascii="Calibri" w:hAnsi="Calibri"/>
      <w:b/>
    </w:rPr>
  </w:style>
  <w:style w:type="character" w:customStyle="1" w:styleId="Tune">
    <w:name w:val="Tune"/>
    <w:rsid w:val="009C2BE5"/>
    <w:rPr>
      <w:caps/>
      <w:sz w:val="16"/>
    </w:rPr>
  </w:style>
  <w:style w:type="paragraph" w:customStyle="1" w:styleId="Wattrib">
    <w:name w:val="W/attrib"/>
    <w:basedOn w:val="Normal"/>
    <w:rsid w:val="009C2BE5"/>
    <w:pPr>
      <w:tabs>
        <w:tab w:val="clear" w:pos="4320"/>
        <w:tab w:val="clear" w:pos="8640"/>
        <w:tab w:val="right" w:pos="6480"/>
      </w:tabs>
      <w:spacing w:before="120" w:after="120"/>
      <w:jc w:val="right"/>
    </w:pPr>
    <w:rPr>
      <w:sz w:val="20"/>
    </w:rPr>
  </w:style>
  <w:style w:type="paragraph" w:customStyle="1" w:styleId="WBodytextCtrlAlt1">
    <w:name w:val="W/Body text/Ctrl+Alt+1"/>
    <w:basedOn w:val="Normal"/>
    <w:link w:val="WBodytextCtrlAlt1Char"/>
    <w:rsid w:val="009C2BE5"/>
    <w:pPr>
      <w:spacing w:before="300"/>
    </w:pPr>
  </w:style>
  <w:style w:type="character" w:customStyle="1" w:styleId="WBodytextCtrlAlt1Char">
    <w:name w:val="W/Body text/Ctrl+Alt+1 Char"/>
    <w:link w:val="WBodytextCtrlAlt1"/>
    <w:rsid w:val="009C2BE5"/>
    <w:rPr>
      <w:rFonts w:ascii="Gill Sans MT" w:hAnsi="Gill Sans MT" w:cs="Times New Roman"/>
      <w:sz w:val="24"/>
      <w:szCs w:val="21"/>
    </w:rPr>
  </w:style>
  <w:style w:type="paragraph" w:customStyle="1" w:styleId="WBT2">
    <w:name w:val="W/BT2"/>
    <w:basedOn w:val="WBodytextCtrlAlt1"/>
    <w:qFormat/>
    <w:rsid w:val="009C2BE5"/>
    <w:pPr>
      <w:spacing w:before="60"/>
      <w:ind w:left="360"/>
    </w:pPr>
  </w:style>
  <w:style w:type="paragraph" w:customStyle="1" w:styleId="Wcomment">
    <w:name w:val="W/comment"/>
    <w:basedOn w:val="Normal"/>
    <w:rsid w:val="009C2BE5"/>
    <w:pPr>
      <w:tabs>
        <w:tab w:val="right" w:pos="6480"/>
      </w:tabs>
      <w:spacing w:before="120" w:after="120"/>
      <w:ind w:left="2160"/>
    </w:pPr>
    <w:rPr>
      <w:i/>
      <w:sz w:val="18"/>
    </w:rPr>
  </w:style>
  <w:style w:type="character" w:customStyle="1" w:styleId="WelementCtrl7">
    <w:name w:val="W/element/Ctrl7"/>
    <w:rsid w:val="004A2340"/>
    <w:rPr>
      <w:b/>
      <w:smallCaps/>
    </w:rPr>
  </w:style>
  <w:style w:type="paragraph" w:customStyle="1" w:styleId="WHeading2">
    <w:name w:val="W/Heading 2"/>
    <w:next w:val="Normal"/>
    <w:link w:val="WHeading2Char"/>
    <w:rsid w:val="009C2BE5"/>
    <w:pPr>
      <w:keepNext/>
      <w:pageBreakBefore/>
      <w:spacing w:before="360" w:after="120" w:line="240" w:lineRule="auto"/>
      <w:outlineLvl w:val="1"/>
    </w:pPr>
    <w:rPr>
      <w:rFonts w:ascii="Gill Sans MT" w:hAnsi="Gill Sans MT" w:cs="Times New Roman"/>
      <w:b/>
      <w:i/>
      <w:noProof/>
      <w:sz w:val="28"/>
      <w:szCs w:val="20"/>
    </w:rPr>
  </w:style>
  <w:style w:type="character" w:customStyle="1" w:styleId="WHeading2Char">
    <w:name w:val="W/Heading 2 Char"/>
    <w:link w:val="WHeading2"/>
    <w:rsid w:val="009C2BE5"/>
    <w:rPr>
      <w:rFonts w:ascii="Gill Sans MT" w:hAnsi="Gill Sans MT" w:cs="Times New Roman"/>
      <w:b/>
      <w:i/>
      <w:noProof/>
      <w:sz w:val="28"/>
      <w:szCs w:val="20"/>
    </w:rPr>
  </w:style>
  <w:style w:type="paragraph" w:customStyle="1" w:styleId="WHeading3">
    <w:name w:val="W/Heading 3"/>
    <w:basedOn w:val="WHeading2"/>
    <w:next w:val="Normal"/>
    <w:rsid w:val="009C2BE5"/>
    <w:pPr>
      <w:pageBreakBefore w:val="0"/>
      <w:spacing w:before="240"/>
      <w:jc w:val="center"/>
      <w:outlineLvl w:val="2"/>
    </w:pPr>
    <w:rPr>
      <w:i w:val="0"/>
      <w:sz w:val="24"/>
    </w:rPr>
  </w:style>
  <w:style w:type="paragraph" w:customStyle="1" w:styleId="WHeading4">
    <w:name w:val="W/Heading 4"/>
    <w:basedOn w:val="WHeading2"/>
    <w:next w:val="WBodytextCtrlAlt1"/>
    <w:link w:val="WHeading4Char"/>
    <w:rsid w:val="009C2BE5"/>
    <w:pPr>
      <w:pageBreakBefore w:val="0"/>
      <w:pBdr>
        <w:top w:val="single" w:sz="6" w:space="1" w:color="auto"/>
      </w:pBdr>
      <w:tabs>
        <w:tab w:val="right" w:pos="9360"/>
      </w:tabs>
      <w:ind w:right="3600"/>
      <w:outlineLvl w:val="3"/>
    </w:pPr>
    <w:rPr>
      <w:i w:val="0"/>
      <w:noProof w:val="0"/>
      <w:sz w:val="24"/>
    </w:rPr>
  </w:style>
  <w:style w:type="character" w:customStyle="1" w:styleId="WHeading4Char">
    <w:name w:val="W/Heading 4 Char"/>
    <w:link w:val="WHeading4"/>
    <w:rsid w:val="009C2BE5"/>
    <w:rPr>
      <w:rFonts w:ascii="Gill Sans MT" w:hAnsi="Gill Sans MT" w:cs="Times New Roman"/>
      <w:b/>
      <w:sz w:val="24"/>
      <w:szCs w:val="20"/>
    </w:rPr>
  </w:style>
  <w:style w:type="paragraph" w:customStyle="1" w:styleId="WHeading5">
    <w:name w:val="W/Heading 5"/>
    <w:basedOn w:val="WHeading4"/>
    <w:next w:val="WBodytextCtrlAlt1"/>
    <w:link w:val="WHeading5Char"/>
    <w:rsid w:val="009C2BE5"/>
    <w:pPr>
      <w:pBdr>
        <w:top w:val="single" w:sz="6" w:space="1" w:color="808080"/>
      </w:pBdr>
      <w:outlineLvl w:val="4"/>
    </w:pPr>
    <w:rPr>
      <w:b w:val="0"/>
    </w:rPr>
  </w:style>
  <w:style w:type="character" w:customStyle="1" w:styleId="WHeading5Char">
    <w:name w:val="W/Heading 5 Char"/>
    <w:link w:val="WHeading5"/>
    <w:rsid w:val="009C2BE5"/>
    <w:rPr>
      <w:rFonts w:ascii="Gill Sans MT" w:hAnsi="Gill Sans MT" w:cs="Times New Roman"/>
      <w:sz w:val="24"/>
      <w:szCs w:val="20"/>
    </w:rPr>
  </w:style>
  <w:style w:type="paragraph" w:customStyle="1" w:styleId="WNormal">
    <w:name w:val="W/Normal"/>
    <w:basedOn w:val="WBodytextCtrlAlt1"/>
    <w:rsid w:val="009C2BE5"/>
    <w:pPr>
      <w:spacing w:before="0"/>
    </w:pPr>
  </w:style>
  <w:style w:type="paragraph" w:customStyle="1" w:styleId="Wpoetry">
    <w:name w:val="W/poetry"/>
    <w:basedOn w:val="Normal"/>
    <w:rsid w:val="009C2BE5"/>
    <w:pPr>
      <w:tabs>
        <w:tab w:val="clear" w:pos="4320"/>
        <w:tab w:val="clear" w:pos="8640"/>
        <w:tab w:val="right" w:pos="6480"/>
      </w:tabs>
      <w:spacing w:after="180"/>
      <w:ind w:left="720" w:right="2160"/>
    </w:pPr>
  </w:style>
  <w:style w:type="paragraph" w:customStyle="1" w:styleId="Wresp-last">
    <w:name w:val="W/resp-last"/>
    <w:basedOn w:val="Normal"/>
    <w:next w:val="WBodytextCtrlAlt1"/>
    <w:rsid w:val="009C2BE5"/>
    <w:pPr>
      <w:tabs>
        <w:tab w:val="clear" w:pos="4320"/>
        <w:tab w:val="clear" w:pos="8640"/>
        <w:tab w:val="right" w:pos="6480"/>
      </w:tabs>
      <w:spacing w:after="240"/>
      <w:ind w:left="720"/>
    </w:pPr>
    <w:rPr>
      <w:b/>
    </w:rPr>
  </w:style>
  <w:style w:type="paragraph" w:customStyle="1" w:styleId="Wresp-leaderCtrlAlt2">
    <w:name w:val="W/resp-leader/Ctrl+Alt+2"/>
    <w:basedOn w:val="Normal"/>
    <w:next w:val="Wresp-peopleCtrlAlt3"/>
    <w:link w:val="Wresp-leaderCtrlAlt2Char"/>
    <w:rsid w:val="009C2BE5"/>
    <w:pPr>
      <w:tabs>
        <w:tab w:val="clear" w:pos="4320"/>
        <w:tab w:val="clear" w:pos="8640"/>
        <w:tab w:val="right" w:pos="6480"/>
      </w:tabs>
      <w:spacing w:line="252" w:lineRule="auto"/>
      <w:ind w:left="360"/>
    </w:pPr>
  </w:style>
  <w:style w:type="character" w:customStyle="1" w:styleId="Wresp-leaderCtrlAlt2Char">
    <w:name w:val="W/resp-leader/Ctrl+Alt+2 Char"/>
    <w:link w:val="Wresp-leaderCtrlAlt2"/>
    <w:rsid w:val="009C2BE5"/>
    <w:rPr>
      <w:rFonts w:ascii="Gill Sans MT" w:hAnsi="Gill Sans MT" w:cs="Times New Roman"/>
      <w:sz w:val="24"/>
      <w:szCs w:val="21"/>
    </w:rPr>
  </w:style>
  <w:style w:type="paragraph" w:customStyle="1" w:styleId="Wresp-peopleCtrlAlt3">
    <w:name w:val="W/resp-people/Ctrl+Alt+3"/>
    <w:basedOn w:val="Wresp-leaderCtrlAlt2"/>
    <w:next w:val="Wresp-leaderCtrlAlt2"/>
    <w:link w:val="Wresp-peopleCtrlAlt3Char"/>
    <w:rsid w:val="009C2BE5"/>
    <w:pPr>
      <w:tabs>
        <w:tab w:val="clear" w:pos="360"/>
        <w:tab w:val="left" w:pos="1152"/>
      </w:tabs>
      <w:ind w:left="720"/>
    </w:pPr>
    <w:rPr>
      <w:b/>
    </w:rPr>
  </w:style>
  <w:style w:type="character" w:customStyle="1" w:styleId="Wresp-peopleCtrlAlt3Char">
    <w:name w:val="W/resp-people/Ctrl+Alt+3 Char"/>
    <w:link w:val="Wresp-peopleCtrlAlt3"/>
    <w:rsid w:val="009C2BE5"/>
    <w:rPr>
      <w:rFonts w:ascii="Gill Sans MT" w:hAnsi="Gill Sans MT" w:cs="Times New Roman"/>
      <w:b/>
      <w:sz w:val="24"/>
      <w:szCs w:val="21"/>
    </w:rPr>
  </w:style>
  <w:style w:type="paragraph" w:customStyle="1" w:styleId="Wsub-head">
    <w:name w:val="W/sub-head"/>
    <w:basedOn w:val="WBodytextCtrlAlt1"/>
    <w:next w:val="WBodytextCtrlAlt1"/>
    <w:rsid w:val="009C2BE5"/>
    <w:pPr>
      <w:outlineLvl w:val="5"/>
    </w:pPr>
    <w:rPr>
      <w:b/>
    </w:rPr>
  </w:style>
  <w:style w:type="paragraph" w:customStyle="1" w:styleId="Wseparator">
    <w:name w:val="W/separator"/>
    <w:basedOn w:val="Wresp-leaderCtrlAlt2"/>
    <w:link w:val="WseparatorChar"/>
    <w:qFormat/>
    <w:rsid w:val="009C2BE5"/>
    <w:rPr>
      <w:sz w:val="6"/>
    </w:rPr>
  </w:style>
  <w:style w:type="character" w:customStyle="1" w:styleId="WseparatorChar">
    <w:name w:val="W/separator Char"/>
    <w:link w:val="Wseparator"/>
    <w:rsid w:val="009C2BE5"/>
    <w:rPr>
      <w:rFonts w:ascii="Gill Sans MT" w:hAnsi="Gill Sans MT" w:cs="Times New Roman"/>
      <w:sz w:val="6"/>
      <w:szCs w:val="21"/>
    </w:rPr>
  </w:style>
  <w:style w:type="paragraph" w:customStyle="1" w:styleId="Psalmspace">
    <w:name w:val="Psalm space"/>
    <w:basedOn w:val="Psalm1"/>
    <w:next w:val="Psalm1"/>
    <w:qFormat/>
    <w:rsid w:val="009C2BE5"/>
    <w:pPr>
      <w:tabs>
        <w:tab w:val="clear" w:pos="6480"/>
        <w:tab w:val="center" w:pos="4320"/>
        <w:tab w:val="right" w:pos="8640"/>
      </w:tabs>
      <w:spacing w:after="0" w:line="240" w:lineRule="auto"/>
    </w:pPr>
    <w:rPr>
      <w:rFonts w:cstheme="minorHAnsi"/>
      <w:sz w:val="12"/>
    </w:rPr>
  </w:style>
  <w:style w:type="character" w:customStyle="1" w:styleId="Titlestrong1">
    <w:name w:val="Title strong 1"/>
    <w:basedOn w:val="DefaultParagraphFont"/>
    <w:uiPriority w:val="1"/>
    <w:qFormat/>
    <w:rsid w:val="009C2BE5"/>
    <w:rPr>
      <w:rFonts w:ascii="Charter Roman" w:hAnsi="Charter Roman" w:cs="Beirut"/>
      <w:b/>
      <w:bCs/>
      <w:smallCaps/>
      <w:noProof/>
      <w:kern w:val="28"/>
      <w:sz w:val="40"/>
      <w:szCs w:val="18"/>
    </w:rPr>
  </w:style>
  <w:style w:type="paragraph" w:customStyle="1" w:styleId="BT3">
    <w:name w:val="BT3"/>
    <w:basedOn w:val="BodyText"/>
    <w:autoRedefine/>
    <w:rsid w:val="009C2BE5"/>
    <w:pPr>
      <w:tabs>
        <w:tab w:val="clear" w:pos="6480"/>
        <w:tab w:val="center" w:pos="4320"/>
        <w:tab w:val="right" w:pos="8640"/>
      </w:tabs>
      <w:spacing w:after="0"/>
      <w:ind w:left="720"/>
    </w:pPr>
    <w:rPr>
      <w:rFonts w:cs="Times New Roman"/>
    </w:rPr>
  </w:style>
  <w:style w:type="paragraph" w:customStyle="1" w:styleId="leaders">
    <w:name w:val="leaders"/>
    <w:basedOn w:val="Normal"/>
    <w:qFormat/>
    <w:rsid w:val="009C2BE5"/>
    <w:pPr>
      <w:tabs>
        <w:tab w:val="clear" w:pos="360"/>
        <w:tab w:val="clear" w:pos="8640"/>
        <w:tab w:val="center" w:pos="1440"/>
        <w:tab w:val="center" w:pos="7200"/>
      </w:tabs>
    </w:pPr>
    <w:rPr>
      <w:szCs w:val="22"/>
    </w:rPr>
  </w:style>
  <w:style w:type="character" w:customStyle="1" w:styleId="Heading3Char">
    <w:name w:val="Heading 3 Char"/>
    <w:basedOn w:val="DefaultParagraphFont"/>
    <w:link w:val="Heading3"/>
    <w:rsid w:val="009C2BE5"/>
    <w:rPr>
      <w:rFonts w:ascii="Gill Sans MT" w:hAnsi="Gill Sans MT" w:cs="Times New Roman"/>
      <w:noProof/>
      <w:sz w:val="24"/>
      <w:szCs w:val="21"/>
    </w:rPr>
  </w:style>
  <w:style w:type="character" w:customStyle="1" w:styleId="Heading4Char">
    <w:name w:val="Heading 4 Char"/>
    <w:basedOn w:val="DefaultParagraphFont"/>
    <w:link w:val="Heading4"/>
    <w:rsid w:val="009C2BE5"/>
    <w:rPr>
      <w:rFonts w:ascii="Gill Sans MT" w:hAnsi="Gill Sans MT" w:cs="Times New Roman"/>
      <w:b/>
      <w:noProof/>
      <w:kern w:val="20"/>
      <w:sz w:val="24"/>
      <w:szCs w:val="21"/>
    </w:rPr>
  </w:style>
  <w:style w:type="character" w:customStyle="1" w:styleId="Heading7Char">
    <w:name w:val="Heading 7 Char"/>
    <w:basedOn w:val="DefaultParagraphFont"/>
    <w:link w:val="Heading7"/>
    <w:rsid w:val="009C2BE5"/>
    <w:rPr>
      <w:rFonts w:ascii="Arial" w:hAnsi="Arial" w:cs="Times New Roman"/>
      <w:noProof/>
      <w:sz w:val="36"/>
      <w:szCs w:val="24"/>
    </w:rPr>
  </w:style>
  <w:style w:type="paragraph" w:styleId="Footer">
    <w:name w:val="footer"/>
    <w:basedOn w:val="Normal"/>
    <w:link w:val="FooterChar"/>
    <w:rsid w:val="009C2BE5"/>
    <w:pPr>
      <w:spacing w:before="120"/>
      <w:jc w:val="center"/>
    </w:pPr>
    <w:rPr>
      <w:rFonts w:ascii="Eras Medium ITC" w:hAnsi="Eras Medium ITC"/>
      <w:sz w:val="20"/>
    </w:rPr>
  </w:style>
  <w:style w:type="character" w:customStyle="1" w:styleId="FooterChar">
    <w:name w:val="Footer Char"/>
    <w:basedOn w:val="DefaultParagraphFont"/>
    <w:link w:val="Footer"/>
    <w:rsid w:val="009C2BE5"/>
    <w:rPr>
      <w:rFonts w:ascii="Eras Medium ITC" w:hAnsi="Eras Medium ITC" w:cs="Times New Roman"/>
      <w:sz w:val="20"/>
      <w:szCs w:val="21"/>
    </w:rPr>
  </w:style>
  <w:style w:type="paragraph" w:customStyle="1" w:styleId="Staff">
    <w:name w:val="Staff"/>
    <w:basedOn w:val="Normal"/>
    <w:qFormat/>
    <w:rsid w:val="009C2BE5"/>
    <w:pPr>
      <w:ind w:left="360" w:hanging="360"/>
    </w:pPr>
    <w:rPr>
      <w:kern w:val="20"/>
      <w:sz w:val="20"/>
    </w:rPr>
  </w:style>
  <w:style w:type="paragraph" w:customStyle="1" w:styleId="BT4">
    <w:name w:val="BT4"/>
    <w:basedOn w:val="Normal"/>
    <w:next w:val="BodyText"/>
    <w:qFormat/>
    <w:rsid w:val="009C2BE5"/>
    <w:pPr>
      <w:pBdr>
        <w:bottom w:val="single" w:sz="18" w:space="6" w:color="7F7F7F"/>
      </w:pBdr>
    </w:pPr>
  </w:style>
  <w:style w:type="paragraph" w:customStyle="1" w:styleId="BT5">
    <w:name w:val="BT5"/>
    <w:basedOn w:val="BodyText"/>
    <w:next w:val="BodyText"/>
    <w:qFormat/>
    <w:rsid w:val="009C2BE5"/>
    <w:pPr>
      <w:pBdr>
        <w:top w:val="single" w:sz="18" w:space="6" w:color="7F7F7F"/>
      </w:pBdr>
      <w:tabs>
        <w:tab w:val="clear" w:pos="6480"/>
        <w:tab w:val="center" w:pos="4320"/>
        <w:tab w:val="right" w:pos="8640"/>
      </w:tabs>
      <w:spacing w:before="120" w:after="0"/>
    </w:pPr>
    <w:rPr>
      <w:rFonts w:cs="Times New Roman"/>
      <w:sz w:val="22"/>
    </w:rPr>
  </w:style>
  <w:style w:type="paragraph" w:styleId="ListBullet">
    <w:name w:val="List Bullet"/>
    <w:basedOn w:val="Normal"/>
    <w:autoRedefine/>
    <w:rsid w:val="009C2BE5"/>
    <w:pPr>
      <w:tabs>
        <w:tab w:val="clear" w:pos="360"/>
      </w:tabs>
    </w:pPr>
  </w:style>
  <w:style w:type="paragraph" w:styleId="Title">
    <w:name w:val="Title"/>
    <w:next w:val="Normal"/>
    <w:link w:val="TitleChar"/>
    <w:qFormat/>
    <w:rsid w:val="009C2BE5"/>
    <w:pPr>
      <w:spacing w:after="120" w:line="520" w:lineRule="exact"/>
      <w:ind w:right="4954"/>
      <w:jc w:val="both"/>
    </w:pPr>
    <w:rPr>
      <w:rFonts w:ascii="Charter Roman" w:hAnsi="Charter Roman" w:cs="Beirut"/>
      <w:b/>
      <w:bCs/>
      <w:smallCaps/>
      <w:noProof/>
      <w:kern w:val="28"/>
      <w:sz w:val="32"/>
      <w:szCs w:val="15"/>
    </w:rPr>
  </w:style>
  <w:style w:type="character" w:customStyle="1" w:styleId="TitleChar">
    <w:name w:val="Title Char"/>
    <w:basedOn w:val="DefaultParagraphFont"/>
    <w:link w:val="Title"/>
    <w:rsid w:val="009C2BE5"/>
    <w:rPr>
      <w:rFonts w:ascii="Charter Roman" w:hAnsi="Charter Roman" w:cs="Beirut"/>
      <w:b/>
      <w:bCs/>
      <w:smallCaps/>
      <w:noProof/>
      <w:kern w:val="28"/>
      <w:sz w:val="32"/>
      <w:szCs w:val="15"/>
    </w:rPr>
  </w:style>
  <w:style w:type="character" w:customStyle="1" w:styleId="Heading5Char">
    <w:name w:val="Heading 5 Char"/>
    <w:basedOn w:val="DefaultParagraphFont"/>
    <w:link w:val="Heading5"/>
    <w:uiPriority w:val="9"/>
    <w:rsid w:val="00DB2650"/>
    <w:rPr>
      <w:rFonts w:asciiTheme="majorHAnsi" w:eastAsiaTheme="majorEastAsia" w:hAnsiTheme="majorHAnsi" w:cstheme="majorBidi"/>
      <w:color w:val="365F91" w:themeColor="accent1" w:themeShade="BF"/>
      <w:sz w:val="24"/>
      <w:szCs w:val="21"/>
    </w:rPr>
  </w:style>
  <w:style w:type="character" w:styleId="Hyperlink">
    <w:name w:val="Hyperlink"/>
    <w:basedOn w:val="DefaultParagraphFont"/>
    <w:uiPriority w:val="99"/>
    <w:unhideWhenUsed/>
    <w:rsid w:val="009C2B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2BE5"/>
    <w:rPr>
      <w:color w:val="605E5C"/>
      <w:shd w:val="clear" w:color="auto" w:fill="E1DFDD"/>
    </w:rPr>
  </w:style>
  <w:style w:type="paragraph" w:customStyle="1" w:styleId="Wrise">
    <w:name w:val="W/rise"/>
    <w:basedOn w:val="Normal"/>
    <w:qFormat/>
    <w:rsid w:val="009C2BE5"/>
    <w:pPr>
      <w:ind w:left="-72"/>
    </w:pPr>
  </w:style>
  <w:style w:type="paragraph" w:customStyle="1" w:styleId="infoblock">
    <w:name w:val="info block"/>
    <w:rsid w:val="009C2BE5"/>
    <w:pPr>
      <w:spacing w:after="40"/>
      <w:jc w:val="center"/>
    </w:pPr>
    <w:rPr>
      <w:rFonts w:ascii="Gill Sans MT" w:hAnsi="Gill Sans MT" w:cs="Times New Roman"/>
      <w:szCs w:val="20"/>
    </w:rPr>
  </w:style>
  <w:style w:type="character" w:customStyle="1" w:styleId="Hidden">
    <w:name w:val="Hidden"/>
    <w:uiPriority w:val="1"/>
    <w:qFormat/>
    <w:rsid w:val="009C2BE5"/>
    <w:rPr>
      <w:vanish/>
      <w:color w:val="008000"/>
      <w:u w:val="double"/>
    </w:rPr>
  </w:style>
  <w:style w:type="character" w:styleId="FollowedHyperlink">
    <w:name w:val="FollowedHyperlink"/>
    <w:basedOn w:val="DefaultParagraphFont"/>
    <w:uiPriority w:val="99"/>
    <w:semiHidden/>
    <w:unhideWhenUsed/>
    <w:rsid w:val="009C2BE5"/>
    <w:rPr>
      <w:color w:val="800080" w:themeColor="followedHyperlink"/>
      <w:u w:val="single"/>
    </w:rPr>
  </w:style>
  <w:style w:type="paragraph" w:customStyle="1" w:styleId="WBT3">
    <w:name w:val="W/BT3"/>
    <w:basedOn w:val="WBodytextCtrlAlt1"/>
    <w:qFormat/>
    <w:rsid w:val="00F01B45"/>
    <w:pPr>
      <w:spacing w:before="60" w:after="120"/>
      <w:ind w:left="720" w:right="360"/>
      <w:jc w:val="both"/>
    </w:pPr>
    <w:rPr>
      <w:i/>
      <w:iCs/>
    </w:rPr>
  </w:style>
  <w:style w:type="character" w:styleId="Emphasis">
    <w:name w:val="Emphasis"/>
    <w:qFormat/>
    <w:rsid w:val="00CC7EF1"/>
    <w:rPr>
      <w:i/>
    </w:rPr>
  </w:style>
  <w:style w:type="paragraph" w:styleId="NormalWeb">
    <w:name w:val="Normal (Web)"/>
    <w:basedOn w:val="Normal"/>
    <w:uiPriority w:val="99"/>
    <w:semiHidden/>
    <w:unhideWhenUsed/>
    <w:rsid w:val="00C17CE8"/>
    <w:pPr>
      <w:tabs>
        <w:tab w:val="clear" w:pos="360"/>
        <w:tab w:val="clear" w:pos="4320"/>
        <w:tab w:val="clear" w:pos="8640"/>
      </w:tabs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stor/Dropbox/CCS%20Dropbox/CCS%20worship/CCS%20bullet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CCS bulletin.dotx</Template>
  <TotalTime>1</TotalTime>
  <Pages>13</Pages>
  <Words>1669</Words>
  <Characters>9515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 Nelson</cp:lastModifiedBy>
  <cp:revision>3</cp:revision>
  <cp:lastPrinted>2022-10-27T17:35:00Z</cp:lastPrinted>
  <dcterms:created xsi:type="dcterms:W3CDTF">2022-10-27T17:39:00Z</dcterms:created>
  <dcterms:modified xsi:type="dcterms:W3CDTF">2022-10-27T17:39:00Z</dcterms:modified>
</cp:coreProperties>
</file>